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0393" w:rsidRDefault="00D9761C" w:rsidP="00BD1B48">
      <w:pPr>
        <w:spacing w:after="120"/>
        <w:jc w:val="center"/>
        <w:rPr>
          <w:b/>
          <w:color w:val="002060"/>
        </w:rPr>
      </w:pPr>
      <w:bookmarkStart w:id="0" w:name="_GoBack"/>
      <w:bookmarkEnd w:id="0"/>
      <w:r w:rsidRPr="00D9761C">
        <w:rPr>
          <w:b/>
          <w:noProof/>
          <w:color w:val="002060"/>
          <w:lang w:val="lt-LT" w:eastAsia="ja-JP"/>
        </w:rPr>
        <w:drawing>
          <wp:inline distT="0" distB="0" distL="0" distR="0">
            <wp:extent cx="876300" cy="960560"/>
            <wp:effectExtent l="19050" t="0" r="0" b="0"/>
            <wp:docPr id="3" name="Picture 1" descr="logo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na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6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0393">
        <w:rPr>
          <w:b/>
          <w:noProof/>
          <w:color w:val="000000"/>
          <w:lang w:val="lt-LT" w:eastAsia="ja-JP"/>
        </w:rPr>
        <w:drawing>
          <wp:inline distT="0" distB="0" distL="0" distR="0">
            <wp:extent cx="1959610" cy="574675"/>
            <wp:effectExtent l="19050" t="0" r="2540" b="0"/>
            <wp:docPr id="2" name="Picture 2" descr="http://www.aprc.lt/sites/aprc.lt/files/3/erasmus%2B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prc.lt/sites/aprc.lt/files/3/erasmus%2Blogo_mi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57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30F3" w:rsidRDefault="001930F3" w:rsidP="00BD1B48">
      <w:pPr>
        <w:jc w:val="center"/>
        <w:rPr>
          <w:b/>
          <w:color w:val="002060"/>
          <w:szCs w:val="32"/>
          <w:lang w:val="en-US"/>
        </w:rPr>
      </w:pPr>
    </w:p>
    <w:p w:rsidR="00BD1B48" w:rsidRPr="00D616F2" w:rsidRDefault="0008579A" w:rsidP="00BD1B48">
      <w:pPr>
        <w:jc w:val="center"/>
        <w:rPr>
          <w:b/>
          <w:color w:val="002060"/>
          <w:szCs w:val="32"/>
          <w:lang w:val="en-US"/>
        </w:rPr>
      </w:pPr>
      <w:r>
        <w:rPr>
          <w:b/>
          <w:color w:val="002060"/>
          <w:szCs w:val="32"/>
          <w:lang w:val="en-US"/>
        </w:rPr>
        <w:t>APPLICATION</w:t>
      </w:r>
      <w:r w:rsidR="00D9761C">
        <w:rPr>
          <w:b/>
          <w:color w:val="002060"/>
          <w:szCs w:val="32"/>
          <w:lang w:val="en-US"/>
        </w:rPr>
        <w:t xml:space="preserve"> FOR VET STAFF TRAINING VISIT</w:t>
      </w:r>
      <w:r w:rsidR="00BD1B48" w:rsidRPr="00D616F2">
        <w:rPr>
          <w:b/>
          <w:color w:val="002060"/>
          <w:szCs w:val="32"/>
          <w:lang w:val="en-US"/>
        </w:rPr>
        <w:t xml:space="preserve"> ABROAD</w:t>
      </w:r>
    </w:p>
    <w:p w:rsidR="001930F3" w:rsidRPr="001930F3" w:rsidRDefault="001930F3" w:rsidP="001930F3">
      <w:pPr>
        <w:jc w:val="center"/>
        <w:rPr>
          <w:rFonts w:ascii="Times New Roman" w:hAnsi="Times New Roman" w:cs="Times New Roman"/>
          <w:b/>
          <w:bCs/>
          <w:color w:val="00206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t>No</w:t>
      </w:r>
      <w:r w:rsidRPr="001930F3">
        <w:rPr>
          <w:rFonts w:ascii="Times New Roman" w:hAnsi="Times New Roman" w:cs="Times New Roman"/>
          <w:sz w:val="20"/>
          <w:szCs w:val="20"/>
          <w:lang w:val="en-US"/>
        </w:rPr>
        <w:t xml:space="preserve"> 2019-1-LT01-KA102-060380</w:t>
      </w:r>
    </w:p>
    <w:p w:rsidR="00845A19" w:rsidRDefault="00845A19">
      <w:pPr>
        <w:rPr>
          <w:b/>
          <w:color w:val="002060"/>
          <w:sz w:val="22"/>
        </w:rPr>
      </w:pPr>
    </w:p>
    <w:p w:rsidR="000F1E65" w:rsidRDefault="000F1E65">
      <w:pPr>
        <w:rPr>
          <w:b/>
          <w:color w:val="002060"/>
          <w:sz w:val="22"/>
        </w:rPr>
      </w:pPr>
    </w:p>
    <w:p w:rsidR="000D1D3E" w:rsidRDefault="000D1D3E" w:rsidP="007A1863">
      <w:pPr>
        <w:rPr>
          <w:b/>
          <w:color w:val="002060"/>
          <w:sz w:val="22"/>
        </w:rPr>
      </w:pPr>
    </w:p>
    <w:p w:rsidR="007A1863" w:rsidRPr="007A1863" w:rsidRDefault="00F10D3F" w:rsidP="007A1863">
      <w:pPr>
        <w:rPr>
          <w:b/>
          <w:color w:val="002060"/>
          <w:sz w:val="22"/>
        </w:rPr>
      </w:pPr>
      <w:r>
        <w:rPr>
          <w:b/>
          <w:noProof/>
          <w:color w:val="002060"/>
          <w:sz w:val="18"/>
          <w:lang w:val="lt-LT" w:eastAsia="ja-JP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20955</wp:posOffset>
                </wp:positionV>
                <wp:extent cx="1238885" cy="1515110"/>
                <wp:effectExtent l="0" t="0" r="18415" b="2794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885" cy="1515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:rsidR="007E50AC" w:rsidRDefault="007E50AC" w:rsidP="007A1863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:rsidR="007E50AC" w:rsidRPr="00363BF5" w:rsidRDefault="007E50AC" w:rsidP="007A1863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363BF5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(Photograph)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76pt;margin-top:1.65pt;width:97.55pt;height:119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" fillcolor="#dbe5f1 [660]" strokecolor="#b8cce4 [1300]" strokeweight="2pt">
                <v:path arrowok="t"/>
                <v:textbox>
                  <w:txbxContent>
                    <w:p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7E50AC" w:rsidRDefault="007E50AC" w:rsidP="007A1863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7E50AC" w:rsidRPr="00363BF5" w:rsidRDefault="007E50AC" w:rsidP="007A1863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363BF5">
                        <w:rPr>
                          <w:color w:val="002060"/>
                          <w:sz w:val="20"/>
                          <w:lang w:val="en-US"/>
                        </w:rPr>
                        <w:t>(Photograph)</w:t>
                      </w:r>
                    </w:p>
                  </w:txbxContent>
                </v:textbox>
              </v:shape>
            </w:pict>
          </mc:Fallback>
        </mc:AlternateContent>
      </w:r>
      <w:r w:rsidR="00436410"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OF THE VET STAFF MEMBER</w:t>
      </w:r>
      <w:r w:rsidR="008C13A7">
        <w:rPr>
          <w:b/>
          <w:color w:val="002060"/>
          <w:sz w:val="22"/>
        </w:rPr>
        <w:t xml:space="preserve"> </w:t>
      </w:r>
      <w:r w:rsidR="007E50AC">
        <w:rPr>
          <w:b/>
          <w:color w:val="002060"/>
          <w:sz w:val="22"/>
        </w:rPr>
        <w:t xml:space="preserve">No </w:t>
      </w:r>
      <w:r w:rsidR="008C13A7">
        <w:rPr>
          <w:b/>
          <w:color w:val="002060"/>
          <w:sz w:val="22"/>
        </w:rPr>
        <w:t>1</w:t>
      </w:r>
    </w:p>
    <w:p w:rsidR="007A1863" w:rsidRDefault="007A1863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7A1863" w:rsidTr="00906183">
        <w:tc>
          <w:tcPr>
            <w:tcW w:w="3085" w:type="dxa"/>
          </w:tcPr>
          <w:p w:rsidR="007A1863" w:rsidRDefault="007A1863" w:rsidP="00A2581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:rsidR="007A1863" w:rsidRDefault="00CA6D9C" w:rsidP="00906183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636A83" w:rsidRPr="00636A83" w:rsidRDefault="007A1863" w:rsidP="00A2581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First name:</w:t>
            </w:r>
            <w:r w:rsidR="00636A83">
              <w:rPr>
                <w:sz w:val="20"/>
                <w:szCs w:val="20"/>
              </w:rPr>
              <w:t xml:space="preserve"> </w:t>
            </w:r>
          </w:p>
          <w:p w:rsidR="007A1863" w:rsidRPr="00636A83" w:rsidRDefault="00636A83" w:rsidP="00636A83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:rsidR="00636A83" w:rsidRPr="00636A83" w:rsidRDefault="00CA6D9C" w:rsidP="00636A83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:rsidR="00636A83" w:rsidRDefault="00CA6D9C" w:rsidP="00636A83">
            <w:pPr>
              <w:spacing w:after="120"/>
              <w:rPr>
                <w:sz w:val="20"/>
              </w:rPr>
            </w:pPr>
            <w:r w:rsidRPr="00CC6FEA">
              <w:rPr>
                <w:sz w:val="22"/>
                <w:szCs w:val="22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636A83" w:rsidRPr="00CC6FEA">
              <w:rPr>
                <w:sz w:val="22"/>
                <w:szCs w:val="22"/>
              </w:rPr>
              <w:instrText xml:space="preserve"> FORMTEXT </w:instrText>
            </w:r>
            <w:r w:rsidRPr="00CC6FEA">
              <w:rPr>
                <w:sz w:val="22"/>
                <w:szCs w:val="22"/>
              </w:rPr>
            </w:r>
            <w:r w:rsidRPr="00CC6FEA">
              <w:rPr>
                <w:sz w:val="22"/>
                <w:szCs w:val="22"/>
              </w:rPr>
              <w:fldChar w:fldCharType="separate"/>
            </w:r>
            <w:r w:rsidR="00636A83" w:rsidRPr="00CC6FEA">
              <w:rPr>
                <w:noProof/>
                <w:sz w:val="22"/>
                <w:szCs w:val="22"/>
              </w:rPr>
              <w:t>dd/mm/yy</w:t>
            </w:r>
            <w:r w:rsidRPr="00CC6FEA">
              <w:rPr>
                <w:sz w:val="22"/>
                <w:szCs w:val="22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7A1863" w:rsidRDefault="007A1863" w:rsidP="00A2581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7A1863" w:rsidRDefault="007A1863" w:rsidP="00851602">
            <w:pPr>
              <w:spacing w:after="120"/>
              <w:ind w:right="-567"/>
              <w:rPr>
                <w:sz w:val="20"/>
              </w:rPr>
            </w:pPr>
            <w:r>
              <w:rPr>
                <w:sz w:val="20"/>
              </w:rPr>
              <w:t xml:space="preserve">Gender: </w:t>
            </w:r>
            <w:r w:rsidR="00851602">
              <w:rPr>
                <w:sz w:val="20"/>
              </w:rPr>
              <w:t xml:space="preserve">                           Male</w:t>
            </w:r>
          </w:p>
        </w:tc>
        <w:tc>
          <w:tcPr>
            <w:tcW w:w="7180" w:type="dxa"/>
          </w:tcPr>
          <w:p w:rsidR="00636A83" w:rsidRDefault="00CA6D9C" w:rsidP="00851602">
            <w:pPr>
              <w:spacing w:after="120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 </w:t>
            </w:r>
            <w:r w:rsidRPr="00545418">
              <w:rPr>
                <w:sz w:val="20"/>
                <w:szCs w:val="20"/>
              </w:rPr>
              <w:fldChar w:fldCharType="end"/>
            </w:r>
            <w:r w:rsidR="00851602">
              <w:rPr>
                <w:sz w:val="20"/>
                <w:szCs w:val="20"/>
              </w:rPr>
              <w:t xml:space="preserve">     </w:t>
            </w:r>
            <w:r w:rsidR="007A1863">
              <w:rPr>
                <w:sz w:val="20"/>
                <w:szCs w:val="20"/>
              </w:rPr>
              <w:t xml:space="preserve"> Female</w:t>
            </w:r>
            <w:r w:rsidR="00851602">
              <w:rPr>
                <w:sz w:val="20"/>
                <w:szCs w:val="20"/>
              </w:rPr>
              <w:t xml:space="preserve"> </w:t>
            </w:r>
            <w:r w:rsidR="007A1863" w:rsidRPr="00545418">
              <w:rPr>
                <w:sz w:val="20"/>
                <w:szCs w:val="20"/>
              </w:rPr>
              <w:t xml:space="preserve"> </w:t>
            </w: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 </w:t>
            </w:r>
            <w:r w:rsidRPr="00545418">
              <w:rPr>
                <w:sz w:val="20"/>
                <w:szCs w:val="20"/>
              </w:rPr>
              <w:fldChar w:fldCharType="end"/>
            </w:r>
            <w:r w:rsidR="007A1863">
              <w:rPr>
                <w:sz w:val="20"/>
                <w:szCs w:val="20"/>
              </w:rPr>
              <w:t xml:space="preserve">  </w:t>
            </w:r>
          </w:p>
          <w:p w:rsidR="007A1863" w:rsidRPr="00815D67" w:rsidRDefault="007A1863" w:rsidP="00636A83">
            <w:pPr>
              <w:spacing w:after="120"/>
              <w:ind w:left="-2943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</w:p>
        </w:tc>
      </w:tr>
      <w:tr w:rsidR="007A1863" w:rsidTr="00906183">
        <w:tc>
          <w:tcPr>
            <w:tcW w:w="3085" w:type="dxa"/>
          </w:tcPr>
          <w:p w:rsidR="007A1863" w:rsidRDefault="007A1863" w:rsidP="00A2581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:rsidR="007A1863" w:rsidRDefault="007A1863" w:rsidP="00A2581C">
            <w:pPr>
              <w:spacing w:after="120"/>
              <w:rPr>
                <w:sz w:val="20"/>
              </w:rPr>
            </w:pPr>
          </w:p>
        </w:tc>
      </w:tr>
      <w:tr w:rsidR="007A1863" w:rsidTr="00906183">
        <w:tc>
          <w:tcPr>
            <w:tcW w:w="3085" w:type="dxa"/>
          </w:tcPr>
          <w:p w:rsidR="007A1863" w:rsidRPr="007B277C" w:rsidRDefault="006B63F3" w:rsidP="006B63F3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7A1863" w:rsidRPr="007B277C" w:rsidRDefault="007A186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7A1863" w:rsidTr="00906183">
        <w:tc>
          <w:tcPr>
            <w:tcW w:w="3085" w:type="dxa"/>
          </w:tcPr>
          <w:p w:rsidR="007A1863" w:rsidRPr="007B277C" w:rsidRDefault="006B63F3" w:rsidP="00A2581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Skype</w:t>
            </w:r>
            <w:r w:rsidR="00FE261E">
              <w:rPr>
                <w:sz w:val="20"/>
                <w:szCs w:val="20"/>
              </w:rPr>
              <w:t>/Facebook</w:t>
            </w:r>
            <w:r w:rsidR="007A1863"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:rsidR="007A1863" w:rsidRDefault="00CA6D9C" w:rsidP="00A2581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7A1863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>
              <w:rPr>
                <w:noProof/>
                <w:sz w:val="20"/>
                <w:szCs w:val="20"/>
              </w:rPr>
              <w:t xml:space="preserve">  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="007A1863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:rsidR="001B2BED" w:rsidRDefault="00636A83" w:rsidP="001B2BED">
      <w:pPr>
        <w:jc w:val="left"/>
        <w:rPr>
          <w:sz w:val="20"/>
          <w:szCs w:val="20"/>
          <w:lang w:val="en-US"/>
        </w:rPr>
      </w:pPr>
      <w:r w:rsidRPr="00636A83">
        <w:rPr>
          <w:bCs/>
          <w:sz w:val="18"/>
          <w:szCs w:val="18"/>
        </w:rPr>
        <w:t xml:space="preserve">Home address: </w:t>
      </w:r>
      <w:r w:rsidR="00414EF6">
        <w:rPr>
          <w:bCs/>
          <w:sz w:val="18"/>
          <w:szCs w:val="18"/>
        </w:rPr>
        <w:t xml:space="preserve">                          </w:t>
      </w:r>
      <w:r w:rsidR="001B2BED">
        <w:rPr>
          <w:b/>
          <w:sz w:val="20"/>
          <w:szCs w:val="20"/>
          <w:lang w:val="en-US"/>
        </w:rPr>
        <w:t xml:space="preserve">Street: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 </w:t>
      </w:r>
      <w:r w:rsidR="001B2BED">
        <w:rPr>
          <w:b/>
          <w:sz w:val="20"/>
          <w:szCs w:val="20"/>
          <w:lang w:val="en-US"/>
        </w:rPr>
        <w:t xml:space="preserve">Post code: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 w:rsidR="001B2BED">
        <w:rPr>
          <w:sz w:val="20"/>
          <w:szCs w:val="20"/>
          <w:lang w:val="en-US"/>
        </w:rPr>
        <w:t xml:space="preserve">   </w:t>
      </w:r>
      <w:r w:rsidR="001B2BED">
        <w:rPr>
          <w:b/>
          <w:sz w:val="20"/>
          <w:szCs w:val="20"/>
          <w:lang w:val="en-US"/>
        </w:rPr>
        <w:t xml:space="preserve">City: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="001B2BED"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1B2BED"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</w:p>
    <w:p w:rsidR="007A1863" w:rsidRPr="00636A83" w:rsidRDefault="007A1863">
      <w:pPr>
        <w:rPr>
          <w:bCs/>
          <w:sz w:val="18"/>
          <w:szCs w:val="18"/>
        </w:rPr>
      </w:pPr>
    </w:p>
    <w:p w:rsidR="00815D67" w:rsidRDefault="00815D67">
      <w:pPr>
        <w:rPr>
          <w:b/>
          <w:bCs/>
          <w:sz w:val="18"/>
          <w:szCs w:val="18"/>
        </w:rPr>
      </w:pPr>
    </w:p>
    <w:p w:rsidR="00636A83" w:rsidRDefault="00636A83" w:rsidP="00636A83">
      <w:pPr>
        <w:rPr>
          <w:b/>
          <w:color w:val="002060"/>
          <w:sz w:val="20"/>
        </w:rPr>
      </w:pPr>
    </w:p>
    <w:p w:rsidR="008C13A7" w:rsidRPr="007A1863" w:rsidRDefault="00F10D3F" w:rsidP="008C13A7">
      <w:pPr>
        <w:rPr>
          <w:b/>
          <w:color w:val="002060"/>
          <w:sz w:val="22"/>
        </w:rPr>
      </w:pPr>
      <w:r>
        <w:rPr>
          <w:b/>
          <w:noProof/>
          <w:color w:val="002060"/>
          <w:sz w:val="18"/>
          <w:lang w:val="lt-LT" w:eastAsia="ja-JP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4775200</wp:posOffset>
                </wp:positionH>
                <wp:positionV relativeFrom="paragraph">
                  <wp:posOffset>20955</wp:posOffset>
                </wp:positionV>
                <wp:extent cx="1238885" cy="1515110"/>
                <wp:effectExtent l="0" t="0" r="18415" b="2794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38885" cy="151511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0AC" w:rsidRDefault="007E50AC" w:rsidP="008C13A7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:rsidR="007E50AC" w:rsidRDefault="007E50AC" w:rsidP="008C13A7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:rsidR="007E50AC" w:rsidRDefault="007E50AC" w:rsidP="008C13A7">
                            <w:pPr>
                              <w:jc w:val="center"/>
                              <w:rPr>
                                <w:color w:val="000000"/>
                                <w:sz w:val="22"/>
                                <w:lang w:val="en-US"/>
                              </w:rPr>
                            </w:pPr>
                          </w:p>
                          <w:p w:rsidR="007E50AC" w:rsidRPr="00363BF5" w:rsidRDefault="007E50AC" w:rsidP="008C13A7">
                            <w:pPr>
                              <w:jc w:val="center"/>
                              <w:rPr>
                                <w:color w:val="002060"/>
                                <w:sz w:val="20"/>
                              </w:rPr>
                            </w:pPr>
                            <w:r w:rsidRPr="00363BF5">
                              <w:rPr>
                                <w:color w:val="002060"/>
                                <w:sz w:val="20"/>
                                <w:lang w:val="en-US"/>
                              </w:rPr>
                              <w:t>(Photograph)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76pt;margin-top:1.65pt;width:97.55pt;height:11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" fillcolor="#dbe5f1 [660]" strokecolor="#b8cce4 [1300]" strokeweight="2pt">
                <v:path arrowok="t"/>
                <v:textbox>
                  <w:txbxContent>
                    <w:p w:rsidR="007E50AC" w:rsidRDefault="007E50AC" w:rsidP="008C13A7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7E50AC" w:rsidRDefault="007E50AC" w:rsidP="008C13A7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7E50AC" w:rsidRDefault="007E50AC" w:rsidP="008C13A7">
                      <w:pPr>
                        <w:jc w:val="center"/>
                        <w:rPr>
                          <w:color w:val="000000"/>
                          <w:sz w:val="22"/>
                          <w:lang w:val="en-US"/>
                        </w:rPr>
                      </w:pPr>
                    </w:p>
                    <w:p w:rsidR="007E50AC" w:rsidRPr="00363BF5" w:rsidRDefault="007E50AC" w:rsidP="008C13A7">
                      <w:pPr>
                        <w:jc w:val="center"/>
                        <w:rPr>
                          <w:color w:val="002060"/>
                          <w:sz w:val="20"/>
                        </w:rPr>
                      </w:pPr>
                      <w:r w:rsidRPr="00363BF5">
                        <w:rPr>
                          <w:color w:val="002060"/>
                          <w:sz w:val="20"/>
                          <w:lang w:val="en-US"/>
                        </w:rPr>
                        <w:t>(Photograph)</w:t>
                      </w:r>
                    </w:p>
                  </w:txbxContent>
                </v:textbox>
              </v:shape>
            </w:pict>
          </mc:Fallback>
        </mc:AlternateContent>
      </w:r>
      <w:r w:rsidR="008C13A7">
        <w:rPr>
          <w:b/>
          <w:color w:val="002060"/>
          <w:sz w:val="22"/>
        </w:rPr>
        <w:t>PERSONAL INFORMATION</w:t>
      </w:r>
      <w:r w:rsidR="007E50AC">
        <w:rPr>
          <w:b/>
          <w:color w:val="002060"/>
          <w:sz w:val="22"/>
        </w:rPr>
        <w:t xml:space="preserve"> OF THE VET STAFF MEMBER</w:t>
      </w:r>
      <w:r w:rsidR="008C13A7">
        <w:rPr>
          <w:b/>
          <w:color w:val="002060"/>
          <w:sz w:val="22"/>
        </w:rPr>
        <w:t xml:space="preserve"> </w:t>
      </w:r>
      <w:r w:rsidR="007E50AC">
        <w:rPr>
          <w:b/>
          <w:color w:val="002060"/>
          <w:sz w:val="22"/>
        </w:rPr>
        <w:t xml:space="preserve">No </w:t>
      </w:r>
      <w:r w:rsidR="008C13A7">
        <w:rPr>
          <w:b/>
          <w:color w:val="002060"/>
          <w:sz w:val="22"/>
        </w:rPr>
        <w:t>2</w:t>
      </w:r>
    </w:p>
    <w:p w:rsidR="008C13A7" w:rsidRDefault="008C13A7" w:rsidP="008C13A7">
      <w:pPr>
        <w:rPr>
          <w:b/>
          <w:color w:val="002060"/>
          <w:sz w:val="22"/>
        </w:rPr>
      </w:pPr>
    </w:p>
    <w:tbl>
      <w:tblPr>
        <w:tblStyle w:val="Lentelstinklelis"/>
        <w:tblW w:w="10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180"/>
      </w:tblGrid>
      <w:tr w:rsidR="008C13A7" w:rsidTr="007E50AC">
        <w:tc>
          <w:tcPr>
            <w:tcW w:w="3085" w:type="dxa"/>
          </w:tcPr>
          <w:p w:rsidR="008C13A7" w:rsidRDefault="008C13A7" w:rsidP="007E50AC">
            <w:pPr>
              <w:spacing w:after="120"/>
              <w:rPr>
                <w:sz w:val="20"/>
              </w:rPr>
            </w:pPr>
            <w:r w:rsidRPr="007A1863">
              <w:rPr>
                <w:sz w:val="20"/>
              </w:rPr>
              <w:t>Last name (family name):</w:t>
            </w:r>
          </w:p>
        </w:tc>
        <w:tc>
          <w:tcPr>
            <w:tcW w:w="7180" w:type="dxa"/>
          </w:tcPr>
          <w:p w:rsidR="008C13A7" w:rsidRDefault="00CA6D9C" w:rsidP="007E50A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8C13A7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>
              <w:rPr>
                <w:noProof/>
                <w:sz w:val="20"/>
                <w:szCs w:val="20"/>
              </w:rPr>
              <w:t xml:space="preserve">  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8C13A7" w:rsidTr="007E50AC">
        <w:tc>
          <w:tcPr>
            <w:tcW w:w="3085" w:type="dxa"/>
          </w:tcPr>
          <w:p w:rsidR="008C13A7" w:rsidRPr="00636A83" w:rsidRDefault="008C13A7" w:rsidP="007E50AC">
            <w:pPr>
              <w:spacing w:after="1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First name: </w:t>
            </w:r>
          </w:p>
          <w:p w:rsidR="008C13A7" w:rsidRPr="00636A83" w:rsidRDefault="008C13A7" w:rsidP="007E50AC">
            <w:pPr>
              <w:rPr>
                <w:sz w:val="20"/>
              </w:rPr>
            </w:pPr>
            <w:r>
              <w:rPr>
                <w:sz w:val="20"/>
              </w:rPr>
              <w:t>Date of birth:</w:t>
            </w:r>
          </w:p>
        </w:tc>
        <w:tc>
          <w:tcPr>
            <w:tcW w:w="7180" w:type="dxa"/>
          </w:tcPr>
          <w:p w:rsidR="008C13A7" w:rsidRPr="00636A83" w:rsidRDefault="00CA6D9C" w:rsidP="007E50AC">
            <w:pPr>
              <w:spacing w:after="120"/>
              <w:ind w:left="142" w:hanging="142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8C13A7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>
              <w:rPr>
                <w:noProof/>
                <w:sz w:val="20"/>
                <w:szCs w:val="20"/>
              </w:rPr>
              <w:t xml:space="preserve">  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:rsidR="008C13A7" w:rsidRDefault="00CA6D9C" w:rsidP="007E50AC">
            <w:pPr>
              <w:spacing w:after="120"/>
              <w:rPr>
                <w:sz w:val="20"/>
              </w:rPr>
            </w:pPr>
            <w:r w:rsidRPr="00CC6FEA">
              <w:rPr>
                <w:sz w:val="22"/>
                <w:szCs w:val="22"/>
              </w:rPr>
              <w:fldChar w:fldCharType="begin">
                <w:ffData>
                  <w:name w:val="Text214"/>
                  <w:enabled/>
                  <w:calcOnExit w:val="0"/>
                  <w:textInput/>
                </w:ffData>
              </w:fldChar>
            </w:r>
            <w:r w:rsidR="008C13A7" w:rsidRPr="00CC6FEA">
              <w:rPr>
                <w:sz w:val="22"/>
                <w:szCs w:val="22"/>
              </w:rPr>
              <w:instrText xml:space="preserve"> FORMTEXT </w:instrText>
            </w:r>
            <w:r w:rsidRPr="00CC6FEA">
              <w:rPr>
                <w:sz w:val="22"/>
                <w:szCs w:val="22"/>
              </w:rPr>
            </w:r>
            <w:r w:rsidRPr="00CC6FEA">
              <w:rPr>
                <w:sz w:val="22"/>
                <w:szCs w:val="22"/>
              </w:rPr>
              <w:fldChar w:fldCharType="separate"/>
            </w:r>
            <w:r w:rsidR="008C13A7" w:rsidRPr="00CC6FEA">
              <w:rPr>
                <w:noProof/>
                <w:sz w:val="22"/>
                <w:szCs w:val="22"/>
              </w:rPr>
              <w:t>dd/mm/yy</w:t>
            </w:r>
            <w:r w:rsidRPr="00CC6FEA">
              <w:rPr>
                <w:sz w:val="22"/>
                <w:szCs w:val="22"/>
              </w:rPr>
              <w:fldChar w:fldCharType="end"/>
            </w:r>
          </w:p>
        </w:tc>
      </w:tr>
      <w:tr w:rsidR="008C13A7" w:rsidTr="007E50AC">
        <w:tc>
          <w:tcPr>
            <w:tcW w:w="3085" w:type="dxa"/>
          </w:tcPr>
          <w:p w:rsidR="008C13A7" w:rsidRDefault="008C13A7" w:rsidP="007E50AC">
            <w:pPr>
              <w:spacing w:after="120"/>
              <w:rPr>
                <w:sz w:val="20"/>
              </w:rPr>
            </w:pPr>
            <w:r>
              <w:rPr>
                <w:sz w:val="20"/>
              </w:rPr>
              <w:t>Age:</w:t>
            </w:r>
          </w:p>
        </w:tc>
        <w:tc>
          <w:tcPr>
            <w:tcW w:w="7180" w:type="dxa"/>
          </w:tcPr>
          <w:p w:rsidR="008C13A7" w:rsidRDefault="00CA6D9C" w:rsidP="007E50A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8C13A7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>
              <w:rPr>
                <w:noProof/>
                <w:sz w:val="20"/>
                <w:szCs w:val="20"/>
              </w:rPr>
              <w:t xml:space="preserve">  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8C13A7" w:rsidTr="007E50AC">
        <w:tc>
          <w:tcPr>
            <w:tcW w:w="3085" w:type="dxa"/>
          </w:tcPr>
          <w:p w:rsidR="008C13A7" w:rsidRDefault="008C13A7" w:rsidP="007E50AC">
            <w:pPr>
              <w:spacing w:after="120"/>
              <w:ind w:right="-567"/>
              <w:rPr>
                <w:sz w:val="20"/>
              </w:rPr>
            </w:pPr>
            <w:r>
              <w:rPr>
                <w:sz w:val="20"/>
              </w:rPr>
              <w:t>Gender:                            Male</w:t>
            </w:r>
          </w:p>
        </w:tc>
        <w:tc>
          <w:tcPr>
            <w:tcW w:w="7180" w:type="dxa"/>
          </w:tcPr>
          <w:p w:rsidR="008C13A7" w:rsidRDefault="00CA6D9C" w:rsidP="007E50AC">
            <w:pPr>
              <w:spacing w:after="120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8C13A7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>
              <w:rPr>
                <w:noProof/>
                <w:sz w:val="20"/>
                <w:szCs w:val="20"/>
              </w:rPr>
              <w:t xml:space="preserve">   </w:t>
            </w:r>
            <w:r w:rsidRPr="00545418">
              <w:rPr>
                <w:sz w:val="20"/>
                <w:szCs w:val="20"/>
              </w:rPr>
              <w:fldChar w:fldCharType="end"/>
            </w:r>
            <w:r w:rsidR="008C13A7">
              <w:rPr>
                <w:sz w:val="20"/>
                <w:szCs w:val="20"/>
              </w:rPr>
              <w:t xml:space="preserve">      Female </w:t>
            </w:r>
            <w:r w:rsidR="008C13A7" w:rsidRPr="00545418">
              <w:rPr>
                <w:sz w:val="20"/>
                <w:szCs w:val="20"/>
              </w:rPr>
              <w:t xml:space="preserve"> </w:t>
            </w: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8C13A7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>
              <w:rPr>
                <w:noProof/>
                <w:sz w:val="20"/>
                <w:szCs w:val="20"/>
              </w:rPr>
              <w:t xml:space="preserve">   </w:t>
            </w:r>
            <w:r w:rsidRPr="00545418">
              <w:rPr>
                <w:sz w:val="20"/>
                <w:szCs w:val="20"/>
              </w:rPr>
              <w:fldChar w:fldCharType="end"/>
            </w:r>
            <w:r w:rsidR="008C13A7">
              <w:rPr>
                <w:sz w:val="20"/>
                <w:szCs w:val="20"/>
              </w:rPr>
              <w:t xml:space="preserve">  </w:t>
            </w:r>
          </w:p>
          <w:p w:rsidR="008C13A7" w:rsidRPr="00815D67" w:rsidRDefault="008C13A7" w:rsidP="007E50AC">
            <w:pPr>
              <w:spacing w:after="120"/>
              <w:ind w:left="-2943" w:hanging="14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</w:t>
            </w:r>
          </w:p>
        </w:tc>
      </w:tr>
      <w:tr w:rsidR="008C13A7" w:rsidTr="007E50AC">
        <w:tc>
          <w:tcPr>
            <w:tcW w:w="3085" w:type="dxa"/>
          </w:tcPr>
          <w:p w:rsidR="008C13A7" w:rsidRDefault="008C13A7" w:rsidP="007E50AC">
            <w:pPr>
              <w:spacing w:before="240" w:after="120"/>
              <w:rPr>
                <w:sz w:val="20"/>
              </w:rPr>
            </w:pPr>
            <w:r w:rsidRPr="007B277C">
              <w:rPr>
                <w:b/>
                <w:color w:val="002060"/>
                <w:sz w:val="20"/>
                <w:szCs w:val="20"/>
              </w:rPr>
              <w:t>Contact details</w:t>
            </w:r>
          </w:p>
        </w:tc>
        <w:tc>
          <w:tcPr>
            <w:tcW w:w="7180" w:type="dxa"/>
          </w:tcPr>
          <w:p w:rsidR="008C13A7" w:rsidRDefault="008C13A7" w:rsidP="007E50AC">
            <w:pPr>
              <w:spacing w:after="120"/>
              <w:rPr>
                <w:sz w:val="20"/>
              </w:rPr>
            </w:pPr>
          </w:p>
        </w:tc>
      </w:tr>
      <w:tr w:rsidR="008C13A7" w:rsidTr="007E50AC">
        <w:tc>
          <w:tcPr>
            <w:tcW w:w="3085" w:type="dxa"/>
          </w:tcPr>
          <w:p w:rsidR="008C13A7" w:rsidRPr="007B277C" w:rsidRDefault="008C13A7" w:rsidP="007E50AC">
            <w:pPr>
              <w:spacing w:after="120"/>
              <w:ind w:right="-567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Telep</w:t>
            </w:r>
            <w:r w:rsidRPr="00222CEA">
              <w:rPr>
                <w:sz w:val="20"/>
                <w:szCs w:val="20"/>
              </w:rPr>
              <w:t xml:space="preserve">hone </w:t>
            </w:r>
            <w:r>
              <w:rPr>
                <w:sz w:val="20"/>
                <w:szCs w:val="20"/>
              </w:rPr>
              <w:t>n</w:t>
            </w:r>
            <w:r w:rsidRPr="00222CEA">
              <w:rPr>
                <w:sz w:val="20"/>
                <w:szCs w:val="20"/>
              </w:rPr>
              <w:t>umber:</w:t>
            </w:r>
            <w:r>
              <w:rPr>
                <w:sz w:val="20"/>
                <w:szCs w:val="20"/>
                <w:lang w:val="en-US"/>
              </w:rPr>
              <w:t xml:space="preserve">          +370</w:t>
            </w:r>
          </w:p>
        </w:tc>
        <w:tc>
          <w:tcPr>
            <w:tcW w:w="7180" w:type="dxa"/>
          </w:tcPr>
          <w:p w:rsidR="008C13A7" w:rsidRDefault="00CA6D9C" w:rsidP="007E50A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8C13A7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>
              <w:rPr>
                <w:noProof/>
                <w:sz w:val="20"/>
                <w:szCs w:val="20"/>
              </w:rPr>
              <w:t xml:space="preserve">  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8C13A7" w:rsidTr="007E50AC">
        <w:tc>
          <w:tcPr>
            <w:tcW w:w="3085" w:type="dxa"/>
          </w:tcPr>
          <w:p w:rsidR="008C13A7" w:rsidRPr="007B277C" w:rsidRDefault="008C13A7" w:rsidP="007E50A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E-m</w:t>
            </w:r>
            <w:r w:rsidRPr="00222CEA">
              <w:rPr>
                <w:sz w:val="20"/>
                <w:szCs w:val="20"/>
              </w:rPr>
              <w:t>ail</w:t>
            </w:r>
            <w:r>
              <w:rPr>
                <w:sz w:val="20"/>
                <w:szCs w:val="20"/>
              </w:rPr>
              <w:t xml:space="preserve"> address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:rsidR="008C13A7" w:rsidRDefault="00CA6D9C" w:rsidP="007E50A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8C13A7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>
              <w:rPr>
                <w:noProof/>
                <w:sz w:val="20"/>
                <w:szCs w:val="20"/>
              </w:rPr>
              <w:t xml:space="preserve">  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  <w:tr w:rsidR="008C13A7" w:rsidTr="007E50AC">
        <w:tc>
          <w:tcPr>
            <w:tcW w:w="3085" w:type="dxa"/>
          </w:tcPr>
          <w:p w:rsidR="008C13A7" w:rsidRPr="007B277C" w:rsidRDefault="008C13A7" w:rsidP="007E50AC">
            <w:pPr>
              <w:spacing w:after="120"/>
              <w:rPr>
                <w:b/>
                <w:color w:val="002060"/>
                <w:sz w:val="20"/>
                <w:szCs w:val="20"/>
              </w:rPr>
            </w:pPr>
            <w:r>
              <w:rPr>
                <w:sz w:val="20"/>
                <w:szCs w:val="20"/>
              </w:rPr>
              <w:t>Skype/Facebook</w:t>
            </w:r>
            <w:r w:rsidRPr="00222CEA">
              <w:rPr>
                <w:sz w:val="20"/>
                <w:szCs w:val="20"/>
              </w:rPr>
              <w:t>:</w:t>
            </w:r>
          </w:p>
        </w:tc>
        <w:tc>
          <w:tcPr>
            <w:tcW w:w="7180" w:type="dxa"/>
          </w:tcPr>
          <w:p w:rsidR="008C13A7" w:rsidRDefault="00CA6D9C" w:rsidP="007E50AC">
            <w:pPr>
              <w:spacing w:after="120"/>
              <w:rPr>
                <w:sz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8C13A7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>
              <w:rPr>
                <w:noProof/>
                <w:sz w:val="20"/>
                <w:szCs w:val="20"/>
              </w:rPr>
              <w:t xml:space="preserve">  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="008C13A7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</w:tc>
      </w:tr>
    </w:tbl>
    <w:p w:rsidR="008C13A7" w:rsidRDefault="008C13A7" w:rsidP="008C13A7">
      <w:pPr>
        <w:jc w:val="left"/>
        <w:rPr>
          <w:sz w:val="20"/>
          <w:szCs w:val="20"/>
          <w:lang w:val="en-US"/>
        </w:rPr>
      </w:pPr>
      <w:r w:rsidRPr="00636A83">
        <w:rPr>
          <w:bCs/>
          <w:sz w:val="18"/>
          <w:szCs w:val="18"/>
        </w:rPr>
        <w:t xml:space="preserve">Home address: </w:t>
      </w:r>
      <w:r>
        <w:rPr>
          <w:bCs/>
          <w:sz w:val="18"/>
          <w:szCs w:val="18"/>
        </w:rPr>
        <w:t xml:space="preserve">                          </w:t>
      </w:r>
      <w:r>
        <w:rPr>
          <w:b/>
          <w:sz w:val="20"/>
          <w:szCs w:val="20"/>
          <w:lang w:val="en-US"/>
        </w:rPr>
        <w:t xml:space="preserve">Street: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>
        <w:rPr>
          <w:sz w:val="20"/>
          <w:szCs w:val="20"/>
          <w:lang w:val="en-US"/>
        </w:rPr>
        <w:t xml:space="preserve">    </w:t>
      </w:r>
      <w:r>
        <w:rPr>
          <w:b/>
          <w:sz w:val="20"/>
          <w:szCs w:val="20"/>
          <w:lang w:val="en-US"/>
        </w:rPr>
        <w:t xml:space="preserve">Post code: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  <w:r>
        <w:rPr>
          <w:sz w:val="20"/>
          <w:szCs w:val="20"/>
          <w:lang w:val="en-US"/>
        </w:rPr>
        <w:t xml:space="preserve">   </w:t>
      </w:r>
      <w:r>
        <w:rPr>
          <w:b/>
          <w:sz w:val="20"/>
          <w:szCs w:val="20"/>
          <w:lang w:val="en-US"/>
        </w:rPr>
        <w:t xml:space="preserve">City: </w:t>
      </w:r>
      <w:r w:rsidR="00CA6D9C" w:rsidRPr="009A1788">
        <w:rPr>
          <w:sz w:val="20"/>
          <w:szCs w:val="20"/>
          <w:lang w:val="en-US"/>
        </w:rPr>
        <w:fldChar w:fldCharType="begin">
          <w:ffData>
            <w:name w:val="Text11"/>
            <w:enabled/>
            <w:calcOnExit w:val="0"/>
            <w:textInput/>
          </w:ffData>
        </w:fldChar>
      </w:r>
      <w:r w:rsidRPr="009A1788">
        <w:rPr>
          <w:sz w:val="20"/>
          <w:szCs w:val="20"/>
          <w:lang w:val="en-US"/>
        </w:rPr>
        <w:instrText xml:space="preserve"> FORMTEXT </w:instrText>
      </w:r>
      <w:r w:rsidR="00CA6D9C" w:rsidRPr="009A1788">
        <w:rPr>
          <w:sz w:val="20"/>
          <w:szCs w:val="20"/>
          <w:lang w:val="en-US"/>
        </w:rPr>
      </w:r>
      <w:r w:rsidR="00CA6D9C" w:rsidRPr="009A1788">
        <w:rPr>
          <w:sz w:val="20"/>
          <w:szCs w:val="20"/>
          <w:lang w:val="en-US"/>
        </w:rPr>
        <w:fldChar w:fldCharType="separate"/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Pr="009A1788">
        <w:rPr>
          <w:rFonts w:ascii="MS Mincho" w:eastAsia="MS Mincho" w:hAnsi="MS Mincho" w:cs="MS Mincho"/>
          <w:sz w:val="20"/>
          <w:szCs w:val="20"/>
          <w:lang w:val="en-US"/>
        </w:rPr>
        <w:t> </w:t>
      </w:r>
      <w:r w:rsidR="00CA6D9C" w:rsidRPr="009A1788">
        <w:rPr>
          <w:sz w:val="20"/>
          <w:szCs w:val="20"/>
          <w:lang w:val="en-US"/>
        </w:rPr>
        <w:fldChar w:fldCharType="end"/>
      </w:r>
    </w:p>
    <w:p w:rsidR="008C13A7" w:rsidRPr="00636A83" w:rsidRDefault="008C13A7" w:rsidP="008C13A7">
      <w:pPr>
        <w:rPr>
          <w:bCs/>
          <w:sz w:val="18"/>
          <w:szCs w:val="18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8C13A7" w:rsidRDefault="008C13A7" w:rsidP="00636A83">
      <w:pPr>
        <w:rPr>
          <w:b/>
          <w:color w:val="002060"/>
          <w:sz w:val="20"/>
        </w:rPr>
      </w:pPr>
    </w:p>
    <w:p w:rsidR="00636A83" w:rsidRPr="00414EF6" w:rsidRDefault="00414EF6" w:rsidP="00636A83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INFORMATION ABOUT VET INSTITUTION IN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WHICH VET STAFF MEMBERS</w:t>
      </w:r>
      <w:r w:rsidR="008C13A7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WORK</w:t>
      </w:r>
    </w:p>
    <w:p w:rsidR="00636A83" w:rsidRPr="00636A83" w:rsidRDefault="00636A83">
      <w:pPr>
        <w:rPr>
          <w:b/>
          <w:noProof/>
          <w:color w:val="002060"/>
          <w:sz w:val="18"/>
          <w:lang w:val="en-US"/>
        </w:rPr>
      </w:pPr>
    </w:p>
    <w:p w:rsidR="00636A83" w:rsidRDefault="00636A83">
      <w:pPr>
        <w:rPr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:rsidTr="00414EF6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414EF6" w:rsidRPr="00B30762" w:rsidRDefault="00414EF6" w:rsidP="00414EF6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Name of the VET institution</w:t>
            </w:r>
          </w:p>
          <w:p w:rsidR="00414EF6" w:rsidRPr="00B30762" w:rsidRDefault="00414EF6" w:rsidP="00414EF6">
            <w:pPr>
              <w:jc w:val="left"/>
              <w:rPr>
                <w:b/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:rsidR="00414EF6" w:rsidRPr="001930F3" w:rsidRDefault="00CA6D9C" w:rsidP="007E50AC">
            <w:pPr>
              <w:spacing w:before="120" w:after="60"/>
              <w:jc w:val="left"/>
              <w:rPr>
                <w:b/>
                <w:sz w:val="20"/>
                <w:szCs w:val="20"/>
              </w:rPr>
            </w:pPr>
            <w:r w:rsidRPr="001930F3">
              <w:rPr>
                <w:b/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414EF6" w:rsidRPr="001930F3">
              <w:rPr>
                <w:b/>
                <w:sz w:val="20"/>
                <w:szCs w:val="20"/>
              </w:rPr>
              <w:instrText xml:space="preserve"> FORMTEXT </w:instrText>
            </w:r>
            <w:r w:rsidRPr="001930F3">
              <w:rPr>
                <w:b/>
                <w:sz w:val="20"/>
                <w:szCs w:val="20"/>
              </w:rPr>
            </w:r>
            <w:r w:rsidRPr="001930F3">
              <w:rPr>
                <w:b/>
                <w:sz w:val="20"/>
                <w:szCs w:val="20"/>
              </w:rPr>
              <w:fldChar w:fldCharType="separate"/>
            </w:r>
            <w:r w:rsidR="00414EF6" w:rsidRPr="001930F3">
              <w:rPr>
                <w:b/>
                <w:noProof/>
                <w:sz w:val="20"/>
                <w:szCs w:val="20"/>
              </w:rPr>
              <w:t> </w:t>
            </w:r>
            <w:r w:rsidR="00414EF6" w:rsidRPr="001930F3">
              <w:rPr>
                <w:b/>
                <w:noProof/>
                <w:sz w:val="20"/>
                <w:szCs w:val="20"/>
              </w:rPr>
              <w:t xml:space="preserve">Name of organization         </w:t>
            </w:r>
            <w:r w:rsidRPr="001930F3">
              <w:rPr>
                <w:b/>
                <w:sz w:val="20"/>
                <w:szCs w:val="20"/>
              </w:rPr>
              <w:fldChar w:fldCharType="end"/>
            </w:r>
          </w:p>
          <w:p w:rsidR="00414EF6" w:rsidRDefault="00CA6D9C" w:rsidP="007E50AC">
            <w:pPr>
              <w:spacing w:after="60"/>
              <w:jc w:val="left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414EF6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>
              <w:rPr>
                <w:noProof/>
                <w:sz w:val="20"/>
                <w:szCs w:val="20"/>
              </w:rPr>
              <w:t xml:space="preserve">Street and house number </w:t>
            </w:r>
            <w:r w:rsidR="00414EF6">
              <w:rPr>
                <w:noProof/>
                <w:sz w:val="14"/>
                <w:szCs w:val="20"/>
              </w:rPr>
              <w:t>.</w:t>
            </w:r>
            <w:r w:rsidR="00414EF6">
              <w:rPr>
                <w:noProof/>
                <w:sz w:val="20"/>
                <w:szCs w:val="20"/>
              </w:rPr>
              <w:t xml:space="preserve"> 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:rsidR="00414EF6" w:rsidRDefault="00CA6D9C" w:rsidP="007E50AC">
            <w:pPr>
              <w:spacing w:after="60"/>
              <w:jc w:val="left"/>
              <w:rPr>
                <w:sz w:val="20"/>
                <w:szCs w:val="20"/>
              </w:rPr>
            </w:pPr>
            <w:r w:rsidRPr="00545418">
              <w:rPr>
                <w:sz w:val="20"/>
                <w:szCs w:val="20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r w:rsidR="00414EF6" w:rsidRPr="00545418">
              <w:rPr>
                <w:sz w:val="20"/>
                <w:szCs w:val="20"/>
              </w:rPr>
              <w:instrText xml:space="preserve"> FORMTEXT </w:instrText>
            </w:r>
            <w:r w:rsidRPr="00545418">
              <w:rPr>
                <w:sz w:val="20"/>
                <w:szCs w:val="20"/>
              </w:rPr>
            </w:r>
            <w:r w:rsidRPr="00545418">
              <w:rPr>
                <w:sz w:val="20"/>
                <w:szCs w:val="20"/>
              </w:rPr>
              <w:fldChar w:fldCharType="separate"/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>
              <w:rPr>
                <w:noProof/>
                <w:sz w:val="20"/>
                <w:szCs w:val="20"/>
              </w:rPr>
              <w:t xml:space="preserve">Post code and city        </w:t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="00414EF6" w:rsidRPr="00545418">
              <w:rPr>
                <w:noProof/>
                <w:sz w:val="20"/>
                <w:szCs w:val="20"/>
              </w:rPr>
              <w:t> </w:t>
            </w:r>
            <w:r w:rsidRPr="00545418">
              <w:rPr>
                <w:sz w:val="20"/>
                <w:szCs w:val="20"/>
              </w:rPr>
              <w:fldChar w:fldCharType="end"/>
            </w:r>
          </w:p>
          <w:p w:rsidR="00414EF6" w:rsidRPr="00B30762" w:rsidRDefault="00414EF6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 xml:space="preserve">  Lithuania</w:t>
            </w:r>
          </w:p>
        </w:tc>
      </w:tr>
      <w:tr w:rsidR="00414EF6" w:rsidRPr="00ED6A9F" w:rsidTr="007E50AC">
        <w:trPr>
          <w:cantSplit/>
          <w:trHeight w:hRule="exact" w:val="841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Pr="00551E55" w:rsidRDefault="00A86D0F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sz w:val="20"/>
                <w:szCs w:val="20"/>
                <w:lang w:val="en-US"/>
              </w:rPr>
              <w:t>Main information about</w:t>
            </w:r>
            <w:r w:rsidR="00414EF6">
              <w:rPr>
                <w:sz w:val="20"/>
                <w:szCs w:val="20"/>
                <w:lang w:val="en-US"/>
              </w:rPr>
              <w:t xml:space="preserve"> VET Institution</w:t>
            </w:r>
          </w:p>
        </w:tc>
        <w:tc>
          <w:tcPr>
            <w:tcW w:w="7169" w:type="dxa"/>
          </w:tcPr>
          <w:p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:rsidTr="007E50AC">
        <w:trPr>
          <w:cantSplit/>
          <w:trHeight w:hRule="exact" w:val="567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Number of employees</w:t>
            </w:r>
          </w:p>
        </w:tc>
        <w:tc>
          <w:tcPr>
            <w:tcW w:w="7169" w:type="dxa"/>
          </w:tcPr>
          <w:p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:rsidTr="007E50AC">
        <w:trPr>
          <w:cantSplit/>
          <w:trHeight w:hRule="exact" w:val="567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Number of VET </w:t>
            </w:r>
            <w:r w:rsidR="00A86D0F">
              <w:rPr>
                <w:sz w:val="20"/>
                <w:szCs w:val="20"/>
                <w:lang w:val="en-US"/>
              </w:rPr>
              <w:t>students</w:t>
            </w:r>
          </w:p>
        </w:tc>
        <w:tc>
          <w:tcPr>
            <w:tcW w:w="7169" w:type="dxa"/>
          </w:tcPr>
          <w:p w:rsidR="00414EF6" w:rsidRPr="000029AF" w:rsidRDefault="00414EF6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</w:tr>
      <w:tr w:rsidR="00414EF6" w:rsidRPr="00ED6A9F" w:rsidTr="007E50AC">
        <w:trPr>
          <w:cantSplit/>
          <w:trHeight w:hRule="exact"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Pr="00511867" w:rsidRDefault="00414EF6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 w:rsidRPr="00511867">
              <w:rPr>
                <w:sz w:val="20"/>
                <w:szCs w:val="20"/>
                <w:lang w:val="en-US"/>
              </w:rPr>
              <w:t>Website</w:t>
            </w:r>
            <w:r>
              <w:rPr>
                <w:sz w:val="20"/>
                <w:szCs w:val="20"/>
                <w:lang w:val="en-US"/>
              </w:rPr>
              <w:t xml:space="preserve"> (if applicable)</w:t>
            </w:r>
          </w:p>
          <w:p w:rsidR="00414EF6" w:rsidRPr="00511867" w:rsidRDefault="00414EF6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  <w:tc>
          <w:tcPr>
            <w:tcW w:w="7169" w:type="dxa"/>
          </w:tcPr>
          <w:p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:rsidR="00414EF6" w:rsidRPr="00082C37" w:rsidRDefault="00414EF6" w:rsidP="00414EF6">
      <w:pPr>
        <w:rPr>
          <w:bCs/>
          <w:sz w:val="20"/>
          <w:szCs w:val="16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E6030A" w:rsidRDefault="00E6030A" w:rsidP="00414EF6">
      <w:pPr>
        <w:rPr>
          <w:b/>
          <w:color w:val="002060"/>
          <w:sz w:val="20"/>
        </w:rPr>
      </w:pPr>
    </w:p>
    <w:p w:rsidR="00414EF6" w:rsidRPr="00E6030A" w:rsidRDefault="00E6030A" w:rsidP="00414EF6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VITIES AND DUTIES OF THE STAFF MEMBER No</w:t>
      </w:r>
      <w:r w:rsidR="000F1E65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</w:t>
      </w:r>
      <w:r w:rsidR="007E50AC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1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AT THE VET INSTITUTION</w:t>
      </w:r>
    </w:p>
    <w:p w:rsidR="00414EF6" w:rsidRPr="00C93097" w:rsidRDefault="00414EF6" w:rsidP="00414EF6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414EF6" w:rsidRPr="00ED6A9F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Pr="00082C37" w:rsidRDefault="00414EF6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Current employment position</w:t>
            </w:r>
          </w:p>
        </w:tc>
        <w:tc>
          <w:tcPr>
            <w:tcW w:w="7169" w:type="dxa"/>
            <w:shd w:val="clear" w:color="auto" w:fill="auto"/>
          </w:tcPr>
          <w:p w:rsidR="00414EF6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Default="00414EF6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Starting date of employment</w:t>
            </w:r>
          </w:p>
        </w:tc>
        <w:tc>
          <w:tcPr>
            <w:tcW w:w="7169" w:type="dxa"/>
            <w:shd w:val="clear" w:color="auto" w:fill="auto"/>
          </w:tcPr>
          <w:p w:rsidR="00414EF6" w:rsidRPr="000029AF" w:rsidRDefault="00CA6D9C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>
              <w:rPr>
                <w:bCs/>
                <w:noProof/>
                <w:sz w:val="18"/>
                <w:szCs w:val="18"/>
                <w:highlight w:val="lightGray"/>
              </w:rPr>
              <w:t>mm/yy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414EF6" w:rsidRPr="00ED6A9F" w:rsidTr="00E6030A">
        <w:trPr>
          <w:cantSplit/>
          <w:trHeight w:hRule="exact" w:val="71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414EF6" w:rsidRPr="00551E55" w:rsidRDefault="00E6030A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bCs/>
                <w:sz w:val="20"/>
                <w:szCs w:val="18"/>
              </w:rPr>
              <w:t>Field of vocational education</w:t>
            </w:r>
          </w:p>
        </w:tc>
        <w:tc>
          <w:tcPr>
            <w:tcW w:w="7169" w:type="dxa"/>
          </w:tcPr>
          <w:p w:rsidR="00414EF6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414EF6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414EF6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:rsidR="00414EF6" w:rsidRDefault="00414EF6">
      <w:pPr>
        <w:rPr>
          <w:b/>
          <w:noProof/>
          <w:color w:val="002060"/>
          <w:sz w:val="22"/>
          <w:szCs w:val="22"/>
          <w:lang w:val="en-US"/>
        </w:rPr>
      </w:pPr>
    </w:p>
    <w:p w:rsidR="006B7DEA" w:rsidRPr="00FE261E" w:rsidRDefault="00E73288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Language</w:t>
      </w:r>
      <w:r w:rsidR="004D51D9" w:rsidRPr="00FE261E">
        <w:rPr>
          <w:b/>
          <w:bCs/>
          <w:color w:val="002060"/>
          <w:sz w:val="20"/>
          <w:szCs w:val="20"/>
        </w:rPr>
        <w:t xml:space="preserve"> Sk</w:t>
      </w:r>
      <w:r w:rsidR="0009136C" w:rsidRPr="00FE261E">
        <w:rPr>
          <w:b/>
          <w:bCs/>
          <w:color w:val="002060"/>
          <w:sz w:val="20"/>
          <w:szCs w:val="20"/>
        </w:rPr>
        <w:t>ills</w:t>
      </w:r>
    </w:p>
    <w:p w:rsidR="00436410" w:rsidRPr="00FE261E" w:rsidRDefault="00436410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:rsidR="00436410" w:rsidRPr="00FE261E" w:rsidRDefault="00CA6D9C" w:rsidP="00FE261E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436410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:rsidR="00436410" w:rsidRPr="00FE261E" w:rsidRDefault="00436410" w:rsidP="00FE261E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:rsidR="00436410" w:rsidRPr="00FE261E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:rsidR="00436410" w:rsidRDefault="00436410" w:rsidP="00FE261E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:rsidR="00010BA0" w:rsidRPr="00FE261E" w:rsidRDefault="00010BA0" w:rsidP="00FE261E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:rsidR="00436410" w:rsidRPr="00FE261E" w:rsidRDefault="00436410" w:rsidP="00FE261E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Reading</w:t>
            </w:r>
          </w:p>
        </w:tc>
      </w:tr>
      <w:tr w:rsidR="00436410" w:rsidRPr="00FE261E" w:rsidTr="00FE261E">
        <w:trPr>
          <w:trHeight w:val="57"/>
          <w:tblCellSpacing w:w="20" w:type="dxa"/>
        </w:trPr>
        <w:tc>
          <w:tcPr>
            <w:tcW w:w="2470" w:type="dxa"/>
          </w:tcPr>
          <w:p w:rsidR="00436410" w:rsidRPr="00FE261E" w:rsidRDefault="00436410" w:rsidP="00FE261E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</w:tcPr>
          <w:p w:rsidR="00436410" w:rsidRPr="00FE261E" w:rsidRDefault="00CA6D9C" w:rsidP="00FE261E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436410" w:rsidRPr="00FE261E" w:rsidTr="00FE261E">
        <w:trPr>
          <w:trHeight w:val="340"/>
          <w:tblCellSpacing w:w="20" w:type="dxa"/>
        </w:trPr>
        <w:tc>
          <w:tcPr>
            <w:tcW w:w="2470" w:type="dxa"/>
          </w:tcPr>
          <w:p w:rsidR="00436410" w:rsidRPr="00FE261E" w:rsidRDefault="00CA6D9C" w:rsidP="00FE261E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:rsidR="00436410" w:rsidRPr="00FE261E" w:rsidRDefault="00CA6D9C" w:rsidP="00FE261E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436410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="00436410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:rsidR="00C30140" w:rsidRPr="00FE261E" w:rsidRDefault="00C30140">
      <w:pPr>
        <w:rPr>
          <w:b/>
          <w:bCs/>
          <w:sz w:val="16"/>
          <w:szCs w:val="20"/>
        </w:rPr>
      </w:pPr>
    </w:p>
    <w:p w:rsidR="00637C7C" w:rsidRPr="00A70457" w:rsidRDefault="00285256" w:rsidP="00637C7C">
      <w:pPr>
        <w:pStyle w:val="ECVLanguageExplanation"/>
        <w:rPr>
          <w:i/>
          <w:color w:val="000000" w:themeColor="text1"/>
          <w:sz w:val="16"/>
        </w:rPr>
      </w:pPr>
      <w:r w:rsidRPr="00FE261E">
        <w:rPr>
          <w:i/>
          <w:color w:val="000000" w:themeColor="text1"/>
          <w:sz w:val="16"/>
        </w:rPr>
        <w:t xml:space="preserve">* </w:t>
      </w:r>
      <w:r w:rsidR="00211E2A">
        <w:rPr>
          <w:i/>
          <w:color w:val="000000" w:themeColor="text1"/>
          <w:sz w:val="16"/>
        </w:rPr>
        <w:t xml:space="preserve">Description of </w:t>
      </w:r>
      <w:r w:rsidR="00637C7C">
        <w:rPr>
          <w:i/>
          <w:color w:val="000000" w:themeColor="text1"/>
          <w:sz w:val="16"/>
        </w:rPr>
        <w:t xml:space="preserve">Language </w:t>
      </w:r>
      <w:r w:rsidR="00A70457" w:rsidRPr="00FE261E">
        <w:rPr>
          <w:i/>
          <w:color w:val="000000" w:themeColor="text1"/>
          <w:sz w:val="16"/>
        </w:rPr>
        <w:t>Levels</w:t>
      </w:r>
      <w:r w:rsidRPr="00FE261E">
        <w:rPr>
          <w:i/>
          <w:color w:val="000000" w:themeColor="text1"/>
          <w:sz w:val="16"/>
        </w:rPr>
        <w:t xml:space="preserve"> </w:t>
      </w:r>
      <w:hyperlink r:id="rId11" w:history="1">
        <w:r w:rsidR="00637C7C" w:rsidRPr="00FE261E">
          <w:rPr>
            <w:rStyle w:val="Hipersaitas"/>
            <w:i/>
            <w:sz w:val="16"/>
          </w:rPr>
          <w:t xml:space="preserve">Common European Framework of Reference for Languages </w:t>
        </w:r>
      </w:hyperlink>
    </w:p>
    <w:p w:rsidR="00E6030A" w:rsidRPr="001E759F" w:rsidRDefault="00E6030A" w:rsidP="00E6030A">
      <w:pPr>
        <w:rPr>
          <w:rFonts w:ascii="Times New Roman" w:hAnsi="Times New Roman" w:cs="Times New Roman"/>
          <w:sz w:val="22"/>
          <w:szCs w:val="22"/>
        </w:rPr>
      </w:pPr>
    </w:p>
    <w:p w:rsidR="00A70457" w:rsidRDefault="00A70457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7E50AC" w:rsidRPr="00E6030A" w:rsidRDefault="007E50AC" w:rsidP="007E50AC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MAIN ACTI</w:t>
      </w: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VITIES AND DUTIES OF THE STAFF MEMBER No</w:t>
      </w:r>
      <w:r w:rsidR="000F1E65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2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AT THE VET INSTITUTION</w:t>
      </w:r>
    </w:p>
    <w:p w:rsidR="007E50AC" w:rsidRPr="00C93097" w:rsidRDefault="007E50AC" w:rsidP="007E50AC">
      <w:pPr>
        <w:rPr>
          <w:b/>
          <w:bCs/>
          <w:sz w:val="12"/>
          <w:szCs w:val="18"/>
          <w:u w:val="single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7E50AC" w:rsidRPr="00ED6A9F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7E50AC" w:rsidRPr="00082C37" w:rsidRDefault="007E50AC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Current employment position</w:t>
            </w:r>
          </w:p>
        </w:tc>
        <w:tc>
          <w:tcPr>
            <w:tcW w:w="7169" w:type="dxa"/>
            <w:shd w:val="clear" w:color="auto" w:fill="auto"/>
          </w:tcPr>
          <w:p w:rsidR="007E50AC" w:rsidRPr="00B30762" w:rsidRDefault="00CA6D9C" w:rsidP="007E50AC">
            <w:pPr>
              <w:spacing w:before="120" w:after="60"/>
              <w:jc w:val="left"/>
              <w:rPr>
                <w:bCs/>
                <w:sz w:val="20"/>
                <w:szCs w:val="18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7E50AC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7E50AC" w:rsidRPr="00ED6A9F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7E50AC" w:rsidRDefault="007E50AC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Starting date of employment</w:t>
            </w:r>
          </w:p>
        </w:tc>
        <w:tc>
          <w:tcPr>
            <w:tcW w:w="7169" w:type="dxa"/>
            <w:shd w:val="clear" w:color="auto" w:fill="auto"/>
          </w:tcPr>
          <w:p w:rsidR="007E50AC" w:rsidRPr="000029AF" w:rsidRDefault="00CA6D9C" w:rsidP="007E50AC">
            <w:pPr>
              <w:spacing w:before="120" w:after="6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7E50AC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7E50AC">
              <w:rPr>
                <w:bCs/>
                <w:noProof/>
                <w:sz w:val="18"/>
                <w:szCs w:val="18"/>
                <w:highlight w:val="lightGray"/>
              </w:rPr>
              <w:t>mm/yy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  <w:tr w:rsidR="007E50AC" w:rsidRPr="00ED6A9F" w:rsidTr="007E50AC">
        <w:trPr>
          <w:cantSplit/>
          <w:trHeight w:hRule="exact" w:val="714"/>
          <w:tblCellSpacing w:w="20" w:type="dxa"/>
        </w:trPr>
        <w:tc>
          <w:tcPr>
            <w:tcW w:w="2909" w:type="dxa"/>
            <w:shd w:val="clear" w:color="auto" w:fill="C6D9F1" w:themeFill="text2" w:themeFillTint="33"/>
          </w:tcPr>
          <w:p w:rsidR="007E50AC" w:rsidRPr="00551E55" w:rsidRDefault="007E50AC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bCs/>
                <w:sz w:val="20"/>
                <w:szCs w:val="18"/>
              </w:rPr>
              <w:t>Field of vocational education</w:t>
            </w:r>
          </w:p>
        </w:tc>
        <w:tc>
          <w:tcPr>
            <w:tcW w:w="7169" w:type="dxa"/>
          </w:tcPr>
          <w:p w:rsidR="007E50AC" w:rsidRPr="000029AF" w:rsidRDefault="00CA6D9C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  <w:r w:rsidRPr="000029AF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 w:rsidR="007E50AC" w:rsidRPr="000029AF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0029AF">
              <w:rPr>
                <w:bCs/>
                <w:sz w:val="18"/>
                <w:szCs w:val="18"/>
                <w:highlight w:val="lightGray"/>
              </w:rPr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="007E50AC" w:rsidRPr="000029AF">
              <w:rPr>
                <w:bCs/>
                <w:noProof/>
                <w:sz w:val="18"/>
                <w:szCs w:val="18"/>
                <w:highlight w:val="lightGray"/>
              </w:rPr>
              <w:t> </w:t>
            </w:r>
            <w:r w:rsidRPr="000029AF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:rsidR="007E50AC" w:rsidRDefault="007E50AC" w:rsidP="007E50AC">
      <w:pPr>
        <w:rPr>
          <w:b/>
          <w:noProof/>
          <w:color w:val="002060"/>
          <w:sz w:val="22"/>
          <w:szCs w:val="22"/>
          <w:lang w:val="en-US"/>
        </w:rPr>
      </w:pPr>
    </w:p>
    <w:p w:rsidR="007E50AC" w:rsidRDefault="007E50AC" w:rsidP="007E50AC">
      <w:pPr>
        <w:rPr>
          <w:b/>
          <w:noProof/>
          <w:color w:val="002060"/>
          <w:sz w:val="22"/>
          <w:szCs w:val="22"/>
          <w:lang w:val="en-US"/>
        </w:rPr>
      </w:pPr>
    </w:p>
    <w:p w:rsidR="007E50AC" w:rsidRPr="00FE261E" w:rsidRDefault="007E50AC" w:rsidP="007E50AC">
      <w:pPr>
        <w:rPr>
          <w:b/>
          <w:bCs/>
          <w:color w:val="002060"/>
          <w:sz w:val="20"/>
          <w:szCs w:val="20"/>
        </w:rPr>
      </w:pPr>
      <w:r w:rsidRPr="00FE261E">
        <w:rPr>
          <w:b/>
          <w:bCs/>
          <w:color w:val="002060"/>
          <w:sz w:val="20"/>
          <w:szCs w:val="20"/>
        </w:rPr>
        <w:t>Language Skills</w:t>
      </w:r>
    </w:p>
    <w:p w:rsidR="007E50AC" w:rsidRPr="00FE261E" w:rsidRDefault="007E50AC" w:rsidP="007E50AC">
      <w:pPr>
        <w:rPr>
          <w:b/>
          <w:bCs/>
          <w:color w:val="002060"/>
          <w:sz w:val="20"/>
          <w:szCs w:val="20"/>
        </w:rPr>
      </w:pPr>
    </w:p>
    <w:tbl>
      <w:tblPr>
        <w:tblW w:w="10185" w:type="dxa"/>
        <w:tblCellSpacing w:w="20" w:type="dxa"/>
        <w:tblInd w:w="4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30"/>
        <w:gridCol w:w="2552"/>
        <w:gridCol w:w="2693"/>
        <w:gridCol w:w="2410"/>
      </w:tblGrid>
      <w:tr w:rsidR="007E50AC" w:rsidRPr="00FE261E" w:rsidTr="007E50AC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:rsidR="007E50AC" w:rsidRPr="00FE261E" w:rsidRDefault="007E50AC" w:rsidP="007E50AC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Mother tongue:</w:t>
            </w:r>
          </w:p>
        </w:tc>
        <w:tc>
          <w:tcPr>
            <w:tcW w:w="7595" w:type="dxa"/>
            <w:gridSpan w:val="3"/>
            <w:tcBorders>
              <w:right w:val="inset" w:sz="6" w:space="0" w:color="F0F0F0"/>
            </w:tcBorders>
            <w:shd w:val="clear" w:color="auto" w:fill="auto"/>
          </w:tcPr>
          <w:p w:rsidR="007E50AC" w:rsidRPr="00FE261E" w:rsidRDefault="00CA6D9C" w:rsidP="007E50AC">
            <w:pPr>
              <w:ind w:left="133" w:hanging="133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  <w:r w:rsidR="007E50AC" w:rsidRPr="00FE261E">
              <w:rPr>
                <w:bCs/>
                <w:sz w:val="18"/>
                <w:szCs w:val="18"/>
              </w:rPr>
              <w:t xml:space="preserve">    </w:t>
            </w:r>
          </w:p>
        </w:tc>
      </w:tr>
      <w:tr w:rsidR="007E50AC" w:rsidRPr="00FE261E" w:rsidTr="007E50AC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:rsidR="007E50AC" w:rsidRPr="00FE261E" w:rsidRDefault="007E50AC" w:rsidP="007E50AC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Language:</w:t>
            </w:r>
          </w:p>
        </w:tc>
        <w:tc>
          <w:tcPr>
            <w:tcW w:w="7595" w:type="dxa"/>
            <w:gridSpan w:val="3"/>
            <w:shd w:val="clear" w:color="auto" w:fill="C6D9F1" w:themeFill="text2" w:themeFillTint="33"/>
          </w:tcPr>
          <w:p w:rsidR="007E50AC" w:rsidRPr="00FE261E" w:rsidRDefault="007E50AC" w:rsidP="007E50AC">
            <w:pPr>
              <w:ind w:left="133" w:hanging="133"/>
              <w:rPr>
                <w:b/>
                <w:bCs/>
                <w:sz w:val="20"/>
                <w:szCs w:val="18"/>
              </w:rPr>
            </w:pPr>
            <w:r w:rsidRPr="00FE261E">
              <w:rPr>
                <w:b/>
                <w:bCs/>
                <w:sz w:val="20"/>
                <w:szCs w:val="18"/>
              </w:rPr>
              <w:t>A1/A2 – Basic User     B1/B2 – Independent User    C1/C2 – Proficient User</w:t>
            </w:r>
          </w:p>
        </w:tc>
      </w:tr>
      <w:tr w:rsidR="007E50AC" w:rsidRPr="00FE261E" w:rsidTr="007E50AC">
        <w:trPr>
          <w:trHeight w:val="340"/>
          <w:tblCellSpacing w:w="20" w:type="dxa"/>
        </w:trPr>
        <w:tc>
          <w:tcPr>
            <w:tcW w:w="2470" w:type="dxa"/>
            <w:shd w:val="clear" w:color="auto" w:fill="C6D9F1" w:themeFill="text2" w:themeFillTint="33"/>
          </w:tcPr>
          <w:p w:rsidR="007E50AC" w:rsidRPr="00FE261E" w:rsidRDefault="007E50AC" w:rsidP="007E50AC">
            <w:pPr>
              <w:rPr>
                <w:bCs/>
                <w:sz w:val="20"/>
                <w:szCs w:val="18"/>
              </w:rPr>
            </w:pPr>
          </w:p>
        </w:tc>
        <w:tc>
          <w:tcPr>
            <w:tcW w:w="2512" w:type="dxa"/>
            <w:tcBorders>
              <w:right w:val="inset" w:sz="6" w:space="0" w:color="auto"/>
            </w:tcBorders>
            <w:shd w:val="clear" w:color="auto" w:fill="C6D9F1" w:themeFill="text2" w:themeFillTint="33"/>
          </w:tcPr>
          <w:p w:rsidR="007E50AC" w:rsidRPr="00FE261E" w:rsidRDefault="007E50AC" w:rsidP="007E50AC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Speaking</w:t>
            </w:r>
          </w:p>
        </w:tc>
        <w:tc>
          <w:tcPr>
            <w:tcW w:w="2653" w:type="dxa"/>
            <w:tcBorders>
              <w:left w:val="inset" w:sz="6" w:space="0" w:color="auto"/>
            </w:tcBorders>
            <w:shd w:val="clear" w:color="auto" w:fill="C6D9F1" w:themeFill="text2" w:themeFillTint="33"/>
          </w:tcPr>
          <w:p w:rsidR="007E50AC" w:rsidRDefault="007E50AC" w:rsidP="007E50AC">
            <w:pPr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Listening</w:t>
            </w:r>
          </w:p>
          <w:p w:rsidR="007E50AC" w:rsidRPr="00FE261E" w:rsidRDefault="007E50AC" w:rsidP="007E50AC">
            <w:pPr>
              <w:rPr>
                <w:bCs/>
                <w:sz w:val="20"/>
                <w:szCs w:val="18"/>
              </w:rPr>
            </w:pPr>
          </w:p>
        </w:tc>
        <w:tc>
          <w:tcPr>
            <w:tcW w:w="2350" w:type="dxa"/>
            <w:shd w:val="clear" w:color="auto" w:fill="C6D9F1" w:themeFill="text2" w:themeFillTint="33"/>
          </w:tcPr>
          <w:p w:rsidR="007E50AC" w:rsidRPr="00FE261E" w:rsidRDefault="007E50AC" w:rsidP="007E50AC">
            <w:pPr>
              <w:tabs>
                <w:tab w:val="clear" w:pos="851"/>
                <w:tab w:val="left" w:pos="1320"/>
              </w:tabs>
              <w:ind w:right="-367"/>
              <w:rPr>
                <w:bCs/>
                <w:sz w:val="20"/>
                <w:szCs w:val="18"/>
              </w:rPr>
            </w:pPr>
            <w:r w:rsidRPr="00FE261E">
              <w:rPr>
                <w:bCs/>
                <w:sz w:val="20"/>
                <w:szCs w:val="18"/>
              </w:rPr>
              <w:t>Reading</w:t>
            </w:r>
          </w:p>
        </w:tc>
      </w:tr>
      <w:tr w:rsidR="007E50AC" w:rsidRPr="00FE261E" w:rsidTr="007E50AC">
        <w:trPr>
          <w:trHeight w:val="57"/>
          <w:tblCellSpacing w:w="20" w:type="dxa"/>
        </w:trPr>
        <w:tc>
          <w:tcPr>
            <w:tcW w:w="2470" w:type="dxa"/>
          </w:tcPr>
          <w:p w:rsidR="007E50AC" w:rsidRPr="00FE261E" w:rsidRDefault="007E50AC" w:rsidP="007E50AC">
            <w:pPr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t>English</w:t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:rsidR="007E50AC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:rsidR="007E50AC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:rsidR="007E50AC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7E50AC" w:rsidRPr="00FE261E" w:rsidTr="007E50AC">
        <w:trPr>
          <w:trHeight w:val="340"/>
          <w:tblCellSpacing w:w="20" w:type="dxa"/>
        </w:trPr>
        <w:tc>
          <w:tcPr>
            <w:tcW w:w="2470" w:type="dxa"/>
          </w:tcPr>
          <w:p w:rsidR="007E50AC" w:rsidRPr="00FE261E" w:rsidRDefault="00CA6D9C" w:rsidP="007E50AC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:rsidR="007E50AC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:rsidR="007E50AC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:rsidR="007E50AC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  <w:tr w:rsidR="007E50AC" w:rsidRPr="00FE261E" w:rsidTr="007E50AC">
        <w:trPr>
          <w:trHeight w:val="340"/>
          <w:tblCellSpacing w:w="20" w:type="dxa"/>
        </w:trPr>
        <w:tc>
          <w:tcPr>
            <w:tcW w:w="2470" w:type="dxa"/>
          </w:tcPr>
          <w:p w:rsidR="007E50AC" w:rsidRPr="00FE261E" w:rsidRDefault="00CA6D9C" w:rsidP="007E50AC">
            <w:pPr>
              <w:spacing w:line="360" w:lineRule="auto"/>
              <w:rPr>
                <w:bCs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6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512" w:type="dxa"/>
            <w:tcBorders>
              <w:right w:val="inset" w:sz="6" w:space="0" w:color="auto"/>
            </w:tcBorders>
          </w:tcPr>
          <w:p w:rsidR="007E50AC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653" w:type="dxa"/>
            <w:tcBorders>
              <w:left w:val="inset" w:sz="6" w:space="0" w:color="auto"/>
            </w:tcBorders>
          </w:tcPr>
          <w:p w:rsidR="007E50AC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  <w:tc>
          <w:tcPr>
            <w:tcW w:w="2350" w:type="dxa"/>
          </w:tcPr>
          <w:p w:rsidR="007E50AC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7E50AC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="007E50AC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:rsidR="007E50AC" w:rsidRPr="00FE261E" w:rsidRDefault="007E50AC" w:rsidP="007E50AC">
      <w:pPr>
        <w:rPr>
          <w:b/>
          <w:bCs/>
          <w:sz w:val="16"/>
          <w:szCs w:val="20"/>
        </w:rPr>
      </w:pPr>
    </w:p>
    <w:p w:rsidR="007E50AC" w:rsidRPr="00A70457" w:rsidRDefault="007E50AC" w:rsidP="007E50AC">
      <w:pPr>
        <w:pStyle w:val="ECVLanguageExplanation"/>
        <w:rPr>
          <w:i/>
          <w:color w:val="000000" w:themeColor="text1"/>
          <w:sz w:val="16"/>
        </w:rPr>
      </w:pPr>
      <w:r w:rsidRPr="00FE261E">
        <w:rPr>
          <w:i/>
          <w:color w:val="000000" w:themeColor="text1"/>
          <w:sz w:val="16"/>
        </w:rPr>
        <w:t xml:space="preserve">* </w:t>
      </w:r>
      <w:r>
        <w:rPr>
          <w:i/>
          <w:color w:val="000000" w:themeColor="text1"/>
          <w:sz w:val="16"/>
        </w:rPr>
        <w:t xml:space="preserve">Description of Language </w:t>
      </w:r>
      <w:r w:rsidRPr="00FE261E">
        <w:rPr>
          <w:i/>
          <w:color w:val="000000" w:themeColor="text1"/>
          <w:sz w:val="16"/>
        </w:rPr>
        <w:t xml:space="preserve">Levels </w:t>
      </w:r>
      <w:hyperlink r:id="rId12" w:history="1">
        <w:r w:rsidRPr="00FE261E">
          <w:rPr>
            <w:rStyle w:val="Hipersaitas"/>
            <w:i/>
            <w:sz w:val="16"/>
          </w:rPr>
          <w:t xml:space="preserve">Common European Framework of Reference for Languages </w:t>
        </w:r>
      </w:hyperlink>
    </w:p>
    <w:p w:rsidR="007E50AC" w:rsidRPr="001E759F" w:rsidRDefault="007E50AC" w:rsidP="007E50AC">
      <w:pPr>
        <w:rPr>
          <w:rFonts w:ascii="Times New Roman" w:hAnsi="Times New Roman" w:cs="Times New Roman"/>
          <w:sz w:val="22"/>
          <w:szCs w:val="22"/>
        </w:rPr>
      </w:pPr>
    </w:p>
    <w:p w:rsidR="007E50AC" w:rsidRDefault="007E50AC" w:rsidP="00285256">
      <w:pPr>
        <w:pStyle w:val="ECVLanguageExplanation"/>
        <w:rPr>
          <w:i/>
          <w:color w:val="000000" w:themeColor="text1"/>
          <w:sz w:val="16"/>
        </w:rPr>
      </w:pPr>
    </w:p>
    <w:p w:rsidR="00C078DA" w:rsidRDefault="00A70457" w:rsidP="00BD1B48">
      <w:pPr>
        <w:rPr>
          <w:rFonts w:ascii="Times New Roman" w:hAnsi="Times New Roman" w:cs="Times New Roman"/>
          <w:sz w:val="20"/>
          <w:szCs w:val="20"/>
        </w:rPr>
      </w:pPr>
      <w:r>
        <w:rPr>
          <w:b/>
          <w:bCs/>
          <w:sz w:val="20"/>
          <w:szCs w:val="20"/>
        </w:rPr>
        <w:t xml:space="preserve"> </w:t>
      </w:r>
    </w:p>
    <w:p w:rsidR="008C2062" w:rsidRPr="00C078DA" w:rsidRDefault="00E6030A" w:rsidP="00BD1B48">
      <w:pPr>
        <w:rPr>
          <w:rFonts w:ascii="Times New Roman" w:hAnsi="Times New Roman" w:cs="Times New Roman"/>
          <w:sz w:val="20"/>
          <w:szCs w:val="20"/>
        </w:rPr>
      </w:pP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 xml:space="preserve">TRAINING </w:t>
      </w:r>
      <w:r w:rsidRPr="00E6030A"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  <w:t>VISIT OVERVIEW</w:t>
      </w:r>
    </w:p>
    <w:p w:rsidR="00ED01AF" w:rsidRDefault="00ED01AF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ED01AF" w:rsidRPr="00B95682" w:rsidTr="007E50AC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ED01AF" w:rsidRDefault="00ED01AF" w:rsidP="007E50AC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Overall  aim of the Training Visit</w:t>
            </w:r>
          </w:p>
        </w:tc>
        <w:tc>
          <w:tcPr>
            <w:tcW w:w="7169" w:type="dxa"/>
          </w:tcPr>
          <w:p w:rsidR="00ED01AF" w:rsidRPr="00B95682" w:rsidRDefault="00ED01AF" w:rsidP="007E50AC">
            <w:pPr>
              <w:spacing w:before="120"/>
              <w:jc w:val="left"/>
            </w:pPr>
          </w:p>
        </w:tc>
      </w:tr>
    </w:tbl>
    <w:p w:rsidR="00ED01AF" w:rsidRPr="00E6030A" w:rsidRDefault="00ED01AF" w:rsidP="00BD1B48">
      <w:pPr>
        <w:rPr>
          <w:rFonts w:ascii="Times New Roman" w:hAnsi="Times New Roman" w:cs="Times New Roman"/>
          <w:b/>
          <w:noProof/>
          <w:color w:val="002060"/>
          <w:sz w:val="22"/>
          <w:szCs w:val="22"/>
          <w:lang w:val="en-US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tbl>
      <w:tblPr>
        <w:tblW w:w="10198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2969"/>
        <w:gridCol w:w="7229"/>
      </w:tblGrid>
      <w:tr w:rsidR="00211E2A" w:rsidRPr="00B30762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211E2A" w:rsidRDefault="00ED01AF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sz w:val="20"/>
                <w:szCs w:val="20"/>
                <w:lang w:val="en-US"/>
              </w:rPr>
              <w:t>Field of Training</w:t>
            </w:r>
          </w:p>
        </w:tc>
        <w:tc>
          <w:tcPr>
            <w:tcW w:w="7169" w:type="dxa"/>
            <w:shd w:val="clear" w:color="auto" w:fill="auto"/>
          </w:tcPr>
          <w:p w:rsidR="00ED01AF" w:rsidRPr="00211E2A" w:rsidRDefault="00CA6D9C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211E2A">
              <w:rPr>
                <w:bCs/>
                <w:sz w:val="18"/>
                <w:szCs w:val="18"/>
              </w:rPr>
              <w:t>Beauty</w:t>
            </w:r>
            <w:r w:rsidR="00ED01AF">
              <w:rPr>
                <w:bCs/>
                <w:sz w:val="18"/>
                <w:szCs w:val="18"/>
              </w:rPr>
              <w:t xml:space="preserve"> </w:t>
            </w:r>
          </w:p>
          <w:p w:rsidR="00ED01AF" w:rsidRPr="00211E2A" w:rsidRDefault="00CA6D9C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Wellness and SPA</w:t>
            </w:r>
            <w:r w:rsidR="00ED01AF">
              <w:rPr>
                <w:bCs/>
                <w:sz w:val="18"/>
                <w:szCs w:val="18"/>
              </w:rPr>
              <w:t xml:space="preserve"> </w:t>
            </w:r>
          </w:p>
          <w:p w:rsidR="00ED01AF" w:rsidRPr="00211E2A" w:rsidRDefault="00CA6D9C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Health promotion including sport activities</w:t>
            </w:r>
          </w:p>
          <w:p w:rsidR="00ED01AF" w:rsidRDefault="00CA6D9C" w:rsidP="00ED01AF">
            <w:pPr>
              <w:spacing w:before="120"/>
              <w:jc w:val="left"/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Innovative health equipment installation and maintenance</w:t>
            </w:r>
          </w:p>
          <w:p w:rsidR="00ED01AF" w:rsidRPr="00211E2A" w:rsidRDefault="00CA6D9C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IT services</w:t>
            </w:r>
          </w:p>
          <w:p w:rsidR="00ED01AF" w:rsidRPr="00211E2A" w:rsidRDefault="00CA6D9C" w:rsidP="00ED01AF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 </w:t>
            </w:r>
            <w:r w:rsidR="00ED01AF" w:rsidRPr="00211E2A">
              <w:rPr>
                <w:bCs/>
                <w:sz w:val="18"/>
                <w:szCs w:val="18"/>
              </w:rPr>
              <w:t>Visual technology services</w:t>
            </w:r>
          </w:p>
          <w:p w:rsidR="00ED01AF" w:rsidRDefault="00ED01AF" w:rsidP="00ED01AF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</w:tc>
      </w:tr>
      <w:tr w:rsidR="00ED01AF" w:rsidRPr="00B30762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ED01AF" w:rsidRPr="00B30762" w:rsidRDefault="00ED01AF" w:rsidP="007E50AC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  <w:r w:rsidRPr="00ED01AF">
              <w:rPr>
                <w:bCs/>
                <w:sz w:val="20"/>
                <w:szCs w:val="18"/>
              </w:rPr>
              <w:t>Type of the mobility</w:t>
            </w:r>
          </w:p>
        </w:tc>
        <w:tc>
          <w:tcPr>
            <w:tcW w:w="7169" w:type="dxa"/>
            <w:shd w:val="clear" w:color="auto" w:fill="auto"/>
          </w:tcPr>
          <w:p w:rsidR="00ED01AF" w:rsidRDefault="00ED01AF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  <w:p w:rsidR="00ED01AF" w:rsidRDefault="00CA6D9C" w:rsidP="007E50AC">
            <w:pPr>
              <w:spacing w:after="60"/>
              <w:jc w:val="left"/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ED01AF">
              <w:rPr>
                <w:bCs/>
                <w:sz w:val="18"/>
                <w:szCs w:val="18"/>
              </w:rPr>
              <w:t>W</w:t>
            </w:r>
            <w:r w:rsidR="00ED01AF">
              <w:rPr>
                <w:bCs/>
                <w:sz w:val="18"/>
                <w:szCs w:val="18"/>
              </w:rPr>
              <w:t>ork p</w:t>
            </w:r>
            <w:r w:rsidR="00ED01AF" w:rsidRPr="00ED01AF">
              <w:rPr>
                <w:bCs/>
                <w:sz w:val="18"/>
                <w:szCs w:val="18"/>
              </w:rPr>
              <w:t>lacement</w:t>
            </w:r>
          </w:p>
          <w:p w:rsidR="00ED01AF" w:rsidRPr="00ED01AF" w:rsidRDefault="00CA6D9C" w:rsidP="007E50AC">
            <w:pPr>
              <w:spacing w:after="6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ED01AF">
              <w:rPr>
                <w:bCs/>
                <w:sz w:val="18"/>
                <w:szCs w:val="18"/>
              </w:rPr>
              <w:t>Job shadowing/ Observation</w:t>
            </w:r>
          </w:p>
          <w:p w:rsidR="00ED01AF" w:rsidRPr="00B30762" w:rsidRDefault="00ED01AF" w:rsidP="007E50AC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</w:tc>
      </w:tr>
      <w:tr w:rsidR="00ED01AF" w:rsidRPr="00B30762" w:rsidTr="007E50AC">
        <w:trPr>
          <w:trHeight w:val="454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ED01AF" w:rsidRPr="00B30762" w:rsidRDefault="00ED01AF" w:rsidP="00ED01AF">
            <w:pPr>
              <w:spacing w:before="12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>Planned dates of the Training visit (duration is 7 days including travel)</w:t>
            </w:r>
          </w:p>
          <w:p w:rsidR="00ED01AF" w:rsidRPr="00ED01AF" w:rsidRDefault="00ED01AF" w:rsidP="007E50AC">
            <w:pPr>
              <w:spacing w:before="120"/>
              <w:jc w:val="left"/>
              <w:rPr>
                <w:bCs/>
                <w:sz w:val="20"/>
                <w:szCs w:val="18"/>
              </w:rPr>
            </w:pPr>
          </w:p>
        </w:tc>
        <w:tc>
          <w:tcPr>
            <w:tcW w:w="7169" w:type="dxa"/>
            <w:shd w:val="clear" w:color="auto" w:fill="auto"/>
          </w:tcPr>
          <w:p w:rsidR="00ED01AF" w:rsidRDefault="00ED01AF" w:rsidP="00ED01AF">
            <w:pPr>
              <w:spacing w:after="60"/>
              <w:jc w:val="left"/>
              <w:rPr>
                <w:bCs/>
                <w:sz w:val="20"/>
                <w:szCs w:val="18"/>
              </w:rPr>
            </w:pPr>
          </w:p>
          <w:p w:rsidR="00ED01AF" w:rsidRDefault="00ED01AF" w:rsidP="00ED01AF">
            <w:pPr>
              <w:spacing w:after="60"/>
              <w:jc w:val="left"/>
              <w:rPr>
                <w:bCs/>
                <w:sz w:val="20"/>
                <w:szCs w:val="18"/>
              </w:rPr>
            </w:pPr>
            <w:r>
              <w:rPr>
                <w:bCs/>
                <w:sz w:val="20"/>
                <w:szCs w:val="18"/>
              </w:rPr>
              <w:t xml:space="preserve">From : </w:t>
            </w:r>
            <w:r w:rsidRPr="007B3202">
              <w:rPr>
                <w:b/>
                <w:bCs/>
                <w:sz w:val="20"/>
                <w:szCs w:val="18"/>
              </w:rPr>
              <w:t>DD/MM/2019</w:t>
            </w:r>
          </w:p>
          <w:p w:rsidR="00ED01AF" w:rsidRPr="00B95682" w:rsidRDefault="00ED01AF" w:rsidP="00ED01AF">
            <w:pPr>
              <w:spacing w:after="60"/>
              <w:jc w:val="left"/>
            </w:pPr>
            <w:r>
              <w:rPr>
                <w:bCs/>
                <w:sz w:val="20"/>
                <w:szCs w:val="18"/>
              </w:rPr>
              <w:t xml:space="preserve">To: </w:t>
            </w:r>
            <w:r w:rsidRPr="007B3202">
              <w:rPr>
                <w:b/>
                <w:bCs/>
                <w:sz w:val="20"/>
                <w:szCs w:val="18"/>
              </w:rPr>
              <w:t>DD/MM/2019</w:t>
            </w:r>
          </w:p>
        </w:tc>
      </w:tr>
      <w:tr w:rsidR="00ED01AF" w:rsidRPr="000029AF" w:rsidTr="007B3202">
        <w:trPr>
          <w:cantSplit/>
          <w:trHeight w:hRule="exact" w:val="2289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ED01AF" w:rsidRPr="00551E55" w:rsidRDefault="00ED01AF" w:rsidP="007B3202">
            <w:pPr>
              <w:spacing w:before="120"/>
              <w:jc w:val="left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Destination</w:t>
            </w:r>
          </w:p>
        </w:tc>
        <w:tc>
          <w:tcPr>
            <w:tcW w:w="7169" w:type="dxa"/>
          </w:tcPr>
          <w:p w:rsidR="00ED01AF" w:rsidRPr="007B3202" w:rsidRDefault="00CA6D9C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Malta</w:t>
            </w:r>
          </w:p>
          <w:p w:rsidR="00ED01AF" w:rsidRPr="007B3202" w:rsidRDefault="00CA6D9C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Bulgaria (Sofia)</w:t>
            </w:r>
          </w:p>
          <w:p w:rsidR="00ED01AF" w:rsidRPr="007B3202" w:rsidRDefault="00CA6D9C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Hungary (Budapest)</w:t>
            </w:r>
          </w:p>
          <w:p w:rsidR="00ED01AF" w:rsidRPr="007B3202" w:rsidRDefault="00CA6D9C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Croatia (Dubrovnik)</w:t>
            </w:r>
          </w:p>
          <w:p w:rsidR="00ED01AF" w:rsidRPr="007B3202" w:rsidRDefault="00CA6D9C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  <w:r w:rsidRPr="00B95682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D01AF" w:rsidRPr="00B95682">
              <w:instrText xml:space="preserve"> FORMCHECKBOX </w:instrText>
            </w:r>
            <w:r w:rsidR="00F57C82">
              <w:fldChar w:fldCharType="separate"/>
            </w:r>
            <w:r w:rsidRPr="00B95682">
              <w:fldChar w:fldCharType="end"/>
            </w:r>
            <w:r w:rsidR="00ED01AF">
              <w:t xml:space="preserve">   </w:t>
            </w:r>
            <w:r w:rsidR="00ED01AF" w:rsidRPr="007B3202">
              <w:rPr>
                <w:bCs/>
                <w:sz w:val="18"/>
                <w:szCs w:val="18"/>
              </w:rPr>
              <w:t>Slovenia (Ljubljana, Bled)</w:t>
            </w:r>
          </w:p>
          <w:p w:rsidR="00ED01AF" w:rsidRPr="007B3202" w:rsidRDefault="00ED01AF" w:rsidP="007E50AC">
            <w:pPr>
              <w:spacing w:before="120"/>
              <w:jc w:val="left"/>
              <w:rPr>
                <w:bCs/>
                <w:sz w:val="18"/>
                <w:szCs w:val="18"/>
              </w:rPr>
            </w:pPr>
          </w:p>
          <w:p w:rsidR="00ED01AF" w:rsidRDefault="00ED01AF" w:rsidP="007E50AC">
            <w:pPr>
              <w:spacing w:before="120"/>
              <w:jc w:val="left"/>
            </w:pPr>
          </w:p>
          <w:p w:rsidR="00ED01AF" w:rsidRDefault="00ED01AF" w:rsidP="007E50AC">
            <w:pPr>
              <w:spacing w:before="120"/>
              <w:jc w:val="left"/>
            </w:pPr>
          </w:p>
          <w:p w:rsidR="00ED01AF" w:rsidRDefault="00ED01AF" w:rsidP="007E50AC">
            <w:pPr>
              <w:spacing w:before="120"/>
              <w:jc w:val="left"/>
            </w:pPr>
          </w:p>
          <w:p w:rsidR="00ED01AF" w:rsidRDefault="00ED01AF" w:rsidP="007E50AC">
            <w:pPr>
              <w:spacing w:before="120"/>
              <w:jc w:val="left"/>
            </w:pPr>
          </w:p>
          <w:p w:rsidR="00ED01AF" w:rsidRPr="000029AF" w:rsidRDefault="00ED01AF" w:rsidP="007E50AC">
            <w:pPr>
              <w:spacing w:before="120"/>
              <w:jc w:val="left"/>
              <w:rPr>
                <w:bCs/>
                <w:sz w:val="18"/>
                <w:szCs w:val="18"/>
                <w:highlight w:val="lightGray"/>
              </w:rPr>
            </w:pPr>
          </w:p>
        </w:tc>
      </w:tr>
      <w:tr w:rsidR="00C078DA" w:rsidRPr="000029AF" w:rsidTr="00ED01AF">
        <w:trPr>
          <w:cantSplit/>
          <w:trHeight w:hRule="exact" w:val="856"/>
          <w:tblCellSpacing w:w="20" w:type="dxa"/>
        </w:trPr>
        <w:tc>
          <w:tcPr>
            <w:tcW w:w="2909" w:type="dxa"/>
            <w:shd w:val="clear" w:color="auto" w:fill="C6D9F1" w:themeFill="text2" w:themeFillTint="33"/>
            <w:vAlign w:val="center"/>
          </w:tcPr>
          <w:p w:rsidR="00C078DA" w:rsidRDefault="00C078DA" w:rsidP="007B3202">
            <w:pPr>
              <w:spacing w:before="120"/>
              <w:jc w:val="left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Working  language</w:t>
            </w:r>
          </w:p>
        </w:tc>
        <w:tc>
          <w:tcPr>
            <w:tcW w:w="7169" w:type="dxa"/>
          </w:tcPr>
          <w:p w:rsidR="00C078DA" w:rsidRDefault="00C078DA" w:rsidP="007E50AC">
            <w:pPr>
              <w:spacing w:line="360" w:lineRule="auto"/>
              <w:rPr>
                <w:bCs/>
                <w:sz w:val="18"/>
                <w:szCs w:val="18"/>
              </w:rPr>
            </w:pPr>
          </w:p>
          <w:p w:rsidR="00C078DA" w:rsidRPr="00FE261E" w:rsidRDefault="00CA6D9C" w:rsidP="007E50AC">
            <w:pPr>
              <w:spacing w:line="360" w:lineRule="auto"/>
              <w:rPr>
                <w:bCs/>
                <w:color w:val="0000FF"/>
                <w:sz w:val="18"/>
                <w:szCs w:val="18"/>
              </w:rPr>
            </w:pPr>
            <w:r w:rsidRPr="00FE261E">
              <w:rPr>
                <w:bCs/>
                <w:sz w:val="18"/>
                <w:szCs w:val="18"/>
              </w:rPr>
              <w:fldChar w:fldCharType="begin">
                <w:ffData>
                  <w:name w:val="Text44"/>
                  <w:enabled/>
                  <w:calcOnExit w:val="0"/>
                  <w:textInput/>
                </w:ffData>
              </w:fldChar>
            </w:r>
            <w:r w:rsidR="00C078DA" w:rsidRPr="00FE261E">
              <w:rPr>
                <w:bCs/>
                <w:sz w:val="18"/>
                <w:szCs w:val="18"/>
              </w:rPr>
              <w:instrText xml:space="preserve"> FORMTEXT </w:instrText>
            </w:r>
            <w:r w:rsidRPr="00FE261E">
              <w:rPr>
                <w:bCs/>
                <w:sz w:val="18"/>
                <w:szCs w:val="18"/>
              </w:rPr>
            </w:r>
            <w:r w:rsidRPr="00FE261E">
              <w:rPr>
                <w:bCs/>
                <w:sz w:val="18"/>
                <w:szCs w:val="18"/>
              </w:rPr>
              <w:fldChar w:fldCharType="separate"/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="00C078DA" w:rsidRPr="00FE261E">
              <w:rPr>
                <w:bCs/>
                <w:noProof/>
                <w:sz w:val="18"/>
                <w:szCs w:val="18"/>
              </w:rPr>
              <w:t> </w:t>
            </w:r>
            <w:r w:rsidRPr="00FE261E">
              <w:rPr>
                <w:bCs/>
                <w:sz w:val="18"/>
                <w:szCs w:val="18"/>
              </w:rPr>
              <w:fldChar w:fldCharType="end"/>
            </w:r>
          </w:p>
        </w:tc>
      </w:tr>
    </w:tbl>
    <w:p w:rsidR="00E6030A" w:rsidRDefault="00E6030A" w:rsidP="00BD1B48">
      <w:pPr>
        <w:rPr>
          <w:b/>
          <w:bCs/>
          <w:sz w:val="20"/>
          <w:szCs w:val="20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p w:rsidR="00ED01AF" w:rsidRDefault="00ED01AF" w:rsidP="00ED01AF">
      <w:pPr>
        <w:rPr>
          <w:b/>
          <w:bCs/>
          <w:color w:val="002060"/>
          <w:sz w:val="22"/>
          <w:szCs w:val="22"/>
        </w:rPr>
      </w:pPr>
    </w:p>
    <w:p w:rsidR="00ED01AF" w:rsidRPr="00286BD0" w:rsidRDefault="00ED01AF" w:rsidP="00ED01AF">
      <w:pPr>
        <w:rPr>
          <w:b/>
          <w:bCs/>
          <w:color w:val="002060"/>
          <w:sz w:val="22"/>
          <w:szCs w:val="22"/>
          <w:lang w:val="en-US"/>
        </w:rPr>
      </w:pPr>
      <w:r w:rsidRPr="00972F62">
        <w:rPr>
          <w:b/>
          <w:bCs/>
          <w:color w:val="002060"/>
          <w:sz w:val="22"/>
          <w:szCs w:val="22"/>
        </w:rPr>
        <w:t xml:space="preserve">INFORMATION </w:t>
      </w:r>
      <w:r>
        <w:rPr>
          <w:b/>
          <w:bCs/>
          <w:color w:val="002060"/>
          <w:sz w:val="22"/>
          <w:szCs w:val="22"/>
          <w:lang w:val="en-US"/>
        </w:rPr>
        <w:t xml:space="preserve">ON </w:t>
      </w:r>
      <w:r w:rsidR="00C078DA">
        <w:rPr>
          <w:b/>
          <w:bCs/>
          <w:color w:val="002060"/>
          <w:sz w:val="22"/>
          <w:szCs w:val="22"/>
          <w:lang w:val="en-US"/>
        </w:rPr>
        <w:t>PREFFERED HOST COMPANIES</w:t>
      </w:r>
    </w:p>
    <w:p w:rsidR="00E6030A" w:rsidRDefault="00E6030A" w:rsidP="00BD1B48">
      <w:pPr>
        <w:rPr>
          <w:b/>
          <w:bCs/>
          <w:sz w:val="20"/>
          <w:szCs w:val="20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tbl>
      <w:tblPr>
        <w:tblW w:w="9894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9894"/>
      </w:tblGrid>
      <w:tr w:rsidR="00C078DA" w:rsidRPr="0074612A" w:rsidTr="007E50AC">
        <w:trPr>
          <w:cantSplit/>
          <w:trHeight w:hRule="exact" w:val="340"/>
          <w:tblCellSpacing w:w="20" w:type="dxa"/>
        </w:trPr>
        <w:tc>
          <w:tcPr>
            <w:tcW w:w="98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  <w:shd w:val="clear" w:color="auto" w:fill="C6D9F1" w:themeFill="text2" w:themeFillTint="33"/>
          </w:tcPr>
          <w:p w:rsidR="00C078DA" w:rsidRPr="0074612A" w:rsidRDefault="00C078DA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  <w:r w:rsidRPr="00F664E7">
              <w:rPr>
                <w:b/>
                <w:bCs/>
                <w:color w:val="002060"/>
                <w:sz w:val="20"/>
                <w:szCs w:val="20"/>
              </w:rPr>
              <w:t xml:space="preserve"> I would like to do traineeship in such type of  host companies:</w:t>
            </w:r>
          </w:p>
        </w:tc>
      </w:tr>
      <w:tr w:rsidR="00C078DA" w:rsidRPr="00C10D86" w:rsidTr="007E50AC">
        <w:trPr>
          <w:cantSplit/>
          <w:trHeight w:hRule="exact" w:val="680"/>
          <w:tblCellSpacing w:w="20" w:type="dxa"/>
        </w:trPr>
        <w:tc>
          <w:tcPr>
            <w:tcW w:w="9814" w:type="dxa"/>
            <w:tcBorders>
              <w:top w:val="inset" w:sz="6" w:space="0" w:color="auto"/>
              <w:left w:val="inset" w:sz="6" w:space="0" w:color="auto"/>
              <w:bottom w:val="inset" w:sz="6" w:space="0" w:color="auto"/>
              <w:right w:val="inset" w:sz="6" w:space="0" w:color="auto"/>
            </w:tcBorders>
          </w:tcPr>
          <w:p w:rsidR="00C078DA" w:rsidRPr="00C10D86" w:rsidRDefault="00CA6D9C" w:rsidP="007E50AC">
            <w:pPr>
              <w:jc w:val="left"/>
              <w:rPr>
                <w:bCs/>
                <w:sz w:val="18"/>
                <w:szCs w:val="18"/>
                <w:highlight w:val="lightGray"/>
              </w:rPr>
            </w:pPr>
            <w:r w:rsidRPr="00C10D86">
              <w:rPr>
                <w:bCs/>
                <w:sz w:val="18"/>
                <w:szCs w:val="18"/>
                <w:highlight w:val="lightGray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instrText xml:space="preserve"> FORMTEXT </w:instrText>
            </w:r>
            <w:r w:rsidRPr="00C10D86">
              <w:rPr>
                <w:bCs/>
                <w:sz w:val="18"/>
                <w:szCs w:val="18"/>
                <w:highlight w:val="lightGray"/>
              </w:rPr>
            </w:r>
            <w:r w:rsidRPr="00C10D86">
              <w:rPr>
                <w:bCs/>
                <w:sz w:val="18"/>
                <w:szCs w:val="18"/>
                <w:highlight w:val="lightGray"/>
              </w:rPr>
              <w:fldChar w:fldCharType="separate"/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="00C078DA" w:rsidRPr="00C10D86">
              <w:rPr>
                <w:bCs/>
                <w:sz w:val="18"/>
                <w:szCs w:val="18"/>
                <w:highlight w:val="lightGray"/>
              </w:rPr>
              <w:t> </w:t>
            </w:r>
            <w:r w:rsidRPr="00C10D86">
              <w:rPr>
                <w:bCs/>
                <w:sz w:val="18"/>
                <w:szCs w:val="18"/>
                <w:highlight w:val="lightGray"/>
              </w:rPr>
              <w:fldChar w:fldCharType="end"/>
            </w:r>
          </w:p>
        </w:tc>
      </w:tr>
    </w:tbl>
    <w:p w:rsidR="00E6030A" w:rsidRDefault="00E6030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Pr="00286BD0" w:rsidRDefault="00C078DA" w:rsidP="00C078DA">
      <w:pPr>
        <w:rPr>
          <w:b/>
          <w:bCs/>
          <w:color w:val="002060"/>
          <w:sz w:val="22"/>
          <w:szCs w:val="22"/>
          <w:lang w:val="en-US"/>
        </w:rPr>
      </w:pPr>
      <w:r w:rsidRPr="00972F62">
        <w:rPr>
          <w:b/>
          <w:bCs/>
          <w:color w:val="002060"/>
          <w:sz w:val="22"/>
          <w:szCs w:val="22"/>
        </w:rPr>
        <w:t xml:space="preserve">INFORMATION </w:t>
      </w:r>
      <w:r w:rsidR="001A76E3">
        <w:rPr>
          <w:b/>
          <w:bCs/>
          <w:color w:val="002060"/>
          <w:sz w:val="22"/>
          <w:szCs w:val="22"/>
          <w:lang w:val="en-US"/>
        </w:rPr>
        <w:t>ON PREFFERED TRAINING</w:t>
      </w:r>
      <w:r>
        <w:rPr>
          <w:b/>
          <w:bCs/>
          <w:color w:val="002060"/>
          <w:sz w:val="22"/>
          <w:szCs w:val="22"/>
          <w:lang w:val="en-US"/>
        </w:rPr>
        <w:t xml:space="preserve"> PROGRAMME</w:t>
      </w:r>
    </w:p>
    <w:p w:rsidR="00E6030A" w:rsidRDefault="00E6030A" w:rsidP="00BD1B48">
      <w:pPr>
        <w:rPr>
          <w:b/>
          <w:bCs/>
          <w:sz w:val="20"/>
          <w:szCs w:val="20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078DA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C078DA" w:rsidRPr="00611B9D" w:rsidRDefault="001B2BED" w:rsidP="00C078DA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Objective of the M</w:t>
            </w:r>
            <w:r w:rsidR="00C078DA" w:rsidRPr="00611B9D">
              <w:rPr>
                <w:b/>
                <w:sz w:val="22"/>
              </w:rPr>
              <w:t>obility No 1</w:t>
            </w:r>
          </w:p>
          <w:p w:rsidR="00C078DA" w:rsidRPr="003608AA" w:rsidRDefault="00C078DA" w:rsidP="007E50AC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</w:p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C078DA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To </w:t>
            </w:r>
            <w:r w:rsidR="00CA6D9C" w:rsidRPr="009A1788">
              <w:rPr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A1788">
              <w:rPr>
                <w:sz w:val="20"/>
                <w:szCs w:val="20"/>
                <w:lang w:val="en-US"/>
              </w:rPr>
              <w:instrText xml:space="preserve"> FORMTEXT </w:instrText>
            </w:r>
            <w:r w:rsidR="00CA6D9C" w:rsidRPr="009A1788">
              <w:rPr>
                <w:sz w:val="20"/>
                <w:szCs w:val="20"/>
                <w:lang w:val="en-US"/>
              </w:rPr>
            </w:r>
            <w:r w:rsidR="00CA6D9C" w:rsidRPr="009A1788">
              <w:rPr>
                <w:sz w:val="20"/>
                <w:szCs w:val="20"/>
                <w:lang w:val="en-US"/>
              </w:rPr>
              <w:fldChar w:fldCharType="separate"/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="00CA6D9C" w:rsidRPr="009A1788">
              <w:rPr>
                <w:sz w:val="20"/>
                <w:szCs w:val="20"/>
                <w:lang w:val="en-US"/>
              </w:rPr>
              <w:fldChar w:fldCharType="end"/>
            </w:r>
          </w:p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E6030A" w:rsidRDefault="00E6030A" w:rsidP="00BD1B48">
      <w:pPr>
        <w:rPr>
          <w:b/>
          <w:bCs/>
          <w:sz w:val="20"/>
          <w:szCs w:val="20"/>
        </w:rPr>
      </w:pPr>
    </w:p>
    <w:p w:rsidR="00E6030A" w:rsidRDefault="00E6030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260"/>
        <w:gridCol w:w="2977"/>
      </w:tblGrid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B2BED" w:rsidRPr="003608AA" w:rsidRDefault="001B2BED" w:rsidP="007E50AC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Activity Number for Objective 2</w:t>
            </w:r>
          </w:p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2BED" w:rsidRPr="001B2BED" w:rsidRDefault="001B2BED" w:rsidP="007E50AC">
            <w:pPr>
              <w:rPr>
                <w:b/>
                <w:sz w:val="22"/>
              </w:rPr>
            </w:pPr>
          </w:p>
          <w:p w:rsidR="001B2BED" w:rsidRPr="001B2BED" w:rsidRDefault="001B2BED" w:rsidP="007E50AC">
            <w:pPr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18"/>
                <w:szCs w:val="18"/>
              </w:rPr>
              <w:t>Description of desirable work activities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2BED" w:rsidRP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1B2BED" w:rsidRP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20"/>
                <w:szCs w:val="20"/>
                <w:lang w:val="en-US"/>
              </w:rPr>
              <w:t>Technological competencies to be improved</w:t>
            </w:r>
          </w:p>
          <w:p w:rsidR="001B2BED" w:rsidRPr="001B2BED" w:rsidRDefault="001B2BED" w:rsidP="007E50AC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1.N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1B2BED" w:rsidRDefault="001B2BED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078DA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C078DA" w:rsidRPr="00611B9D" w:rsidRDefault="001B2BED" w:rsidP="007E50A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Objective of the M</w:t>
            </w:r>
            <w:r w:rsidR="00C078DA">
              <w:rPr>
                <w:b/>
                <w:sz w:val="22"/>
              </w:rPr>
              <w:t>obility No 2</w:t>
            </w:r>
          </w:p>
          <w:p w:rsidR="00C078DA" w:rsidRPr="003608AA" w:rsidRDefault="00C078DA" w:rsidP="007E50AC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</w:p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C078DA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To </w:t>
            </w:r>
            <w:r w:rsidR="00CA6D9C" w:rsidRPr="009A1788">
              <w:rPr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A1788">
              <w:rPr>
                <w:sz w:val="20"/>
                <w:szCs w:val="20"/>
                <w:lang w:val="en-US"/>
              </w:rPr>
              <w:instrText xml:space="preserve"> FORMTEXT </w:instrText>
            </w:r>
            <w:r w:rsidR="00CA6D9C" w:rsidRPr="009A1788">
              <w:rPr>
                <w:sz w:val="20"/>
                <w:szCs w:val="20"/>
                <w:lang w:val="en-US"/>
              </w:rPr>
            </w:r>
            <w:r w:rsidR="00CA6D9C" w:rsidRPr="009A1788">
              <w:rPr>
                <w:sz w:val="20"/>
                <w:szCs w:val="20"/>
                <w:lang w:val="en-US"/>
              </w:rPr>
              <w:fldChar w:fldCharType="separate"/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="00CA6D9C" w:rsidRPr="009A1788">
              <w:rPr>
                <w:sz w:val="20"/>
                <w:szCs w:val="20"/>
                <w:lang w:val="en-US"/>
              </w:rPr>
              <w:fldChar w:fldCharType="end"/>
            </w:r>
          </w:p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637C7C" w:rsidRDefault="00637C7C" w:rsidP="00BD1B48">
      <w:pPr>
        <w:rPr>
          <w:b/>
          <w:bCs/>
          <w:sz w:val="20"/>
          <w:szCs w:val="20"/>
        </w:rPr>
      </w:pPr>
    </w:p>
    <w:p w:rsidR="000F1E65" w:rsidRDefault="000F1E65" w:rsidP="00BD1B48">
      <w:pPr>
        <w:rPr>
          <w:b/>
          <w:bCs/>
          <w:sz w:val="20"/>
          <w:szCs w:val="20"/>
        </w:rPr>
      </w:pPr>
    </w:p>
    <w:p w:rsidR="000F1E65" w:rsidRDefault="000F1E65" w:rsidP="00BD1B48">
      <w:pPr>
        <w:rPr>
          <w:b/>
          <w:bCs/>
          <w:sz w:val="20"/>
          <w:szCs w:val="20"/>
        </w:rPr>
      </w:pPr>
    </w:p>
    <w:p w:rsidR="000F1E65" w:rsidRDefault="000F1E65" w:rsidP="00BD1B48">
      <w:pPr>
        <w:rPr>
          <w:b/>
          <w:bCs/>
          <w:sz w:val="20"/>
          <w:szCs w:val="20"/>
        </w:rPr>
      </w:pPr>
    </w:p>
    <w:p w:rsidR="000F1E65" w:rsidRDefault="000F1E65" w:rsidP="00BD1B48">
      <w:pPr>
        <w:rPr>
          <w:b/>
          <w:bCs/>
          <w:sz w:val="20"/>
          <w:szCs w:val="20"/>
        </w:rPr>
      </w:pPr>
    </w:p>
    <w:p w:rsidR="001B2BED" w:rsidRDefault="001B2BED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260"/>
        <w:gridCol w:w="2977"/>
      </w:tblGrid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C078DA" w:rsidRPr="003608AA" w:rsidRDefault="001B2BED" w:rsidP="007E50AC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A</w:t>
            </w:r>
            <w:r w:rsidR="00C078DA">
              <w:rPr>
                <w:b/>
                <w:bCs/>
                <w:sz w:val="20"/>
                <w:szCs w:val="18"/>
              </w:rPr>
              <w:t>ctivit</w:t>
            </w:r>
            <w:r>
              <w:rPr>
                <w:b/>
                <w:bCs/>
                <w:sz w:val="20"/>
                <w:szCs w:val="18"/>
              </w:rPr>
              <w:t>y N</w:t>
            </w:r>
            <w:r w:rsidR="00C078DA">
              <w:rPr>
                <w:b/>
                <w:bCs/>
                <w:sz w:val="20"/>
                <w:szCs w:val="18"/>
              </w:rPr>
              <w:t>umber for Objective 2</w:t>
            </w:r>
          </w:p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078DA" w:rsidRPr="001B2BED" w:rsidRDefault="00C078DA" w:rsidP="007E50AC">
            <w:pPr>
              <w:rPr>
                <w:b/>
                <w:sz w:val="22"/>
              </w:rPr>
            </w:pPr>
          </w:p>
          <w:p w:rsidR="00C078DA" w:rsidRPr="001B2BED" w:rsidRDefault="001B2BED" w:rsidP="001B2BED">
            <w:pPr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18"/>
                <w:szCs w:val="18"/>
              </w:rPr>
              <w:t>Description of desirable work activities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C078DA" w:rsidRPr="001B2BE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C078DA" w:rsidRP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20"/>
                <w:szCs w:val="20"/>
                <w:lang w:val="en-US"/>
              </w:rPr>
              <w:t>Technological competencies to be improved</w:t>
            </w:r>
          </w:p>
          <w:p w:rsidR="00C078DA" w:rsidRPr="001B2BED" w:rsidRDefault="00C078DA" w:rsidP="001B2BED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8DA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8DA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2</w:t>
            </w:r>
            <w:r w:rsidR="001B2BED">
              <w:rPr>
                <w:b/>
                <w:sz w:val="20"/>
                <w:szCs w:val="20"/>
                <w:lang w:val="en-US"/>
              </w:rPr>
              <w:t>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8DA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C078DA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78DA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2.N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78DA" w:rsidRPr="0023684D" w:rsidRDefault="00C078DA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6237"/>
      </w:tblGrid>
      <w:tr w:rsidR="001B2BED" w:rsidRPr="0023684D" w:rsidTr="001B2BED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1B2BED" w:rsidRPr="00611B9D" w:rsidRDefault="001B2BED" w:rsidP="007E50AC">
            <w:pPr>
              <w:rPr>
                <w:b/>
                <w:sz w:val="22"/>
              </w:rPr>
            </w:pPr>
            <w:r>
              <w:rPr>
                <w:b/>
                <w:sz w:val="22"/>
              </w:rPr>
              <w:t>Objective of the Mobility No X</w:t>
            </w:r>
          </w:p>
          <w:p w:rsidR="001B2BED" w:rsidRPr="003608AA" w:rsidRDefault="001B2BED" w:rsidP="007E50AC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</w:p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 </w:t>
            </w:r>
          </w:p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 xml:space="preserve">To </w:t>
            </w:r>
            <w:r w:rsidR="00CA6D9C" w:rsidRPr="009A1788">
              <w:rPr>
                <w:sz w:val="20"/>
                <w:szCs w:val="20"/>
                <w:lang w:val="en-US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9A1788">
              <w:rPr>
                <w:sz w:val="20"/>
                <w:szCs w:val="20"/>
                <w:lang w:val="en-US"/>
              </w:rPr>
              <w:instrText xml:space="preserve"> FORMTEXT </w:instrText>
            </w:r>
            <w:r w:rsidR="00CA6D9C" w:rsidRPr="009A1788">
              <w:rPr>
                <w:sz w:val="20"/>
                <w:szCs w:val="20"/>
                <w:lang w:val="en-US"/>
              </w:rPr>
            </w:r>
            <w:r w:rsidR="00CA6D9C" w:rsidRPr="009A1788">
              <w:rPr>
                <w:sz w:val="20"/>
                <w:szCs w:val="20"/>
                <w:lang w:val="en-US"/>
              </w:rPr>
              <w:fldChar w:fldCharType="separate"/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Pr="009A1788">
              <w:rPr>
                <w:rFonts w:ascii="MS Mincho" w:eastAsia="MS Mincho" w:hAnsi="MS Mincho" w:cs="MS Mincho"/>
                <w:sz w:val="20"/>
                <w:szCs w:val="20"/>
                <w:lang w:val="en-US"/>
              </w:rPr>
              <w:t> </w:t>
            </w:r>
            <w:r w:rsidR="00CA6D9C" w:rsidRPr="009A1788">
              <w:rPr>
                <w:sz w:val="20"/>
                <w:szCs w:val="20"/>
                <w:lang w:val="en-US"/>
              </w:rPr>
              <w:fldChar w:fldCharType="end"/>
            </w:r>
          </w:p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3260"/>
        <w:gridCol w:w="2977"/>
      </w:tblGrid>
      <w:tr w:rsidR="001B2BED" w:rsidRPr="0023684D" w:rsidTr="007E50AC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:rsidR="001B2BED" w:rsidRPr="003608AA" w:rsidRDefault="001B2BED" w:rsidP="007E50AC">
            <w:pPr>
              <w:spacing w:before="120"/>
              <w:jc w:val="left"/>
              <w:rPr>
                <w:b/>
                <w:bCs/>
                <w:sz w:val="20"/>
                <w:szCs w:val="18"/>
              </w:rPr>
            </w:pPr>
            <w:r>
              <w:rPr>
                <w:b/>
                <w:bCs/>
                <w:sz w:val="20"/>
                <w:szCs w:val="18"/>
              </w:rPr>
              <w:t>Activity Number for Objective 2</w:t>
            </w:r>
          </w:p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2BED" w:rsidRPr="001B2BED" w:rsidRDefault="001B2BED" w:rsidP="007E50AC">
            <w:pPr>
              <w:rPr>
                <w:b/>
                <w:sz w:val="22"/>
              </w:rPr>
            </w:pPr>
          </w:p>
          <w:p w:rsidR="001B2BED" w:rsidRPr="001B2BED" w:rsidRDefault="001B2BED" w:rsidP="007E50AC">
            <w:pPr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18"/>
                <w:szCs w:val="18"/>
              </w:rPr>
              <w:t>Description of desirable work activities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1B2BED" w:rsidRP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  <w:p w:rsidR="001B2BED" w:rsidRP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 w:rsidRPr="001B2BED">
              <w:rPr>
                <w:b/>
                <w:sz w:val="20"/>
                <w:szCs w:val="20"/>
                <w:lang w:val="en-US"/>
              </w:rPr>
              <w:t>Technological competencies to be improved</w:t>
            </w:r>
          </w:p>
          <w:p w:rsidR="001B2BED" w:rsidRPr="001B2BED" w:rsidRDefault="001B2BED" w:rsidP="007E50AC">
            <w:pPr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7E50AC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N.1.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7E50AC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N.2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7E50AC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  <w:tr w:rsidR="001B2BED" w:rsidRPr="0023684D" w:rsidTr="007E50AC">
        <w:trPr>
          <w:trHeight w:val="304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B2BE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sz w:val="20"/>
                <w:szCs w:val="20"/>
                <w:lang w:val="en-US"/>
              </w:rPr>
              <w:t>Activity N.N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2BED" w:rsidRPr="0023684D" w:rsidRDefault="001B2BED" w:rsidP="007E50AC">
            <w:pPr>
              <w:jc w:val="left"/>
              <w:rPr>
                <w:b/>
                <w:sz w:val="20"/>
                <w:szCs w:val="20"/>
                <w:lang w:val="en-US"/>
              </w:rPr>
            </w:pPr>
          </w:p>
        </w:tc>
      </w:tr>
    </w:tbl>
    <w:p w:rsidR="00C078DA" w:rsidRDefault="00C078DA" w:rsidP="00BD1B48">
      <w:pPr>
        <w:rPr>
          <w:b/>
          <w:bCs/>
          <w:sz w:val="20"/>
          <w:szCs w:val="20"/>
        </w:rPr>
      </w:pPr>
    </w:p>
    <w:p w:rsidR="00C078DA" w:rsidRDefault="00C078DA" w:rsidP="00BD1B48">
      <w:pPr>
        <w:rPr>
          <w:b/>
          <w:bCs/>
          <w:sz w:val="20"/>
          <w:szCs w:val="20"/>
        </w:rPr>
      </w:pPr>
    </w:p>
    <w:p w:rsidR="001B2BED" w:rsidRPr="00461374" w:rsidRDefault="001B2BED" w:rsidP="001B2BED">
      <w:pPr>
        <w:rPr>
          <w:rFonts w:ascii="Times New Roman" w:hAnsi="Times New Roman" w:cs="Times New Roman"/>
          <w:b/>
          <w:bCs/>
          <w:color w:val="002060"/>
        </w:rPr>
      </w:pPr>
      <w:r w:rsidRPr="00461374">
        <w:rPr>
          <w:rFonts w:ascii="Times New Roman" w:hAnsi="Times New Roman" w:cs="Times New Roman"/>
          <w:b/>
          <w:bCs/>
          <w:color w:val="002060"/>
        </w:rPr>
        <w:t>ATRANKOS REZULTATAI :</w:t>
      </w:r>
    </w:p>
    <w:p w:rsidR="001B2BED" w:rsidRPr="00461374" w:rsidRDefault="001268D8" w:rsidP="001B2BED">
      <w:pPr>
        <w:rPr>
          <w:rFonts w:ascii="Times New Roman" w:hAnsi="Times New Roman" w:cs="Times New Roman"/>
          <w:bCs/>
          <w:i/>
        </w:rPr>
      </w:pPr>
      <w:r w:rsidRPr="00461374">
        <w:rPr>
          <w:rFonts w:ascii="Times New Roman" w:hAnsi="Times New Roman" w:cs="Times New Roman"/>
          <w:bCs/>
          <w:i/>
        </w:rPr>
        <w:t>(P</w:t>
      </w:r>
      <w:r w:rsidR="008D0E8A" w:rsidRPr="00461374">
        <w:rPr>
          <w:rFonts w:ascii="Times New Roman" w:hAnsi="Times New Roman" w:cs="Times New Roman"/>
          <w:bCs/>
          <w:i/>
        </w:rPr>
        <w:t xml:space="preserve">ildo </w:t>
      </w:r>
      <w:r w:rsidR="001B2BED" w:rsidRPr="00461374">
        <w:rPr>
          <w:rFonts w:ascii="Times New Roman" w:hAnsi="Times New Roman" w:cs="Times New Roman"/>
          <w:bCs/>
          <w:i/>
        </w:rPr>
        <w:t xml:space="preserve"> </w:t>
      </w:r>
      <w:r w:rsidR="00637C7C">
        <w:rPr>
          <w:rFonts w:ascii="Times New Roman" w:hAnsi="Times New Roman" w:cs="Times New Roman"/>
          <w:bCs/>
          <w:i/>
        </w:rPr>
        <w:t>PMĮ projekto koordinatorius</w:t>
      </w:r>
      <w:r w:rsidR="001B2BED" w:rsidRPr="00461374">
        <w:rPr>
          <w:rFonts w:ascii="Times New Roman" w:hAnsi="Times New Roman" w:cs="Times New Roman"/>
          <w:bCs/>
          <w:i/>
        </w:rPr>
        <w:t>)</w:t>
      </w:r>
    </w:p>
    <w:p w:rsidR="001B2BED" w:rsidRPr="00461374" w:rsidRDefault="001B2BED" w:rsidP="001B2BED">
      <w:pPr>
        <w:rPr>
          <w:rFonts w:ascii="Times New Roman" w:hAnsi="Times New Roman" w:cs="Times New Roman"/>
        </w:rPr>
      </w:pPr>
    </w:p>
    <w:p w:rsidR="007E50AC" w:rsidRDefault="001B2BED" w:rsidP="00B1778B">
      <w:pPr>
        <w:pStyle w:val="Sraopastraipa"/>
        <w:numPr>
          <w:ilvl w:val="0"/>
          <w:numId w:val="8"/>
        </w:numPr>
        <w:tabs>
          <w:tab w:val="clear" w:pos="851"/>
        </w:tabs>
        <w:ind w:left="426" w:hanging="426"/>
        <w:contextualSpacing w:val="0"/>
        <w:rPr>
          <w:rFonts w:ascii="Times New Roman" w:hAnsi="Times New Roman" w:cs="Times New Roman"/>
        </w:rPr>
      </w:pPr>
      <w:r w:rsidRPr="00461374">
        <w:rPr>
          <w:rFonts w:ascii="Times New Roman" w:hAnsi="Times New Roman" w:cs="Times New Roman"/>
          <w:b/>
          <w:bCs/>
          <w:u w:val="single"/>
        </w:rPr>
        <w:t>Įprastinė atranka.</w:t>
      </w:r>
      <w:r w:rsidRPr="00461374">
        <w:rPr>
          <w:rFonts w:ascii="Times New Roman" w:hAnsi="Times New Roman" w:cs="Times New Roman"/>
        </w:rPr>
        <w:t xml:space="preserve">  </w:t>
      </w:r>
      <w:r w:rsidRPr="00461374">
        <w:rPr>
          <w:rFonts w:ascii="Times New Roman" w:hAnsi="Times New Roman" w:cs="Times New Roman"/>
          <w:bCs/>
          <w:iCs/>
        </w:rPr>
        <w:t>Org</w:t>
      </w:r>
      <w:r w:rsidR="001268D8" w:rsidRPr="00461374">
        <w:rPr>
          <w:rFonts w:ascii="Times New Roman" w:hAnsi="Times New Roman" w:cs="Times New Roman"/>
          <w:bCs/>
          <w:iCs/>
        </w:rPr>
        <w:t>an</w:t>
      </w:r>
      <w:r w:rsidR="00461374" w:rsidRPr="00461374">
        <w:rPr>
          <w:rFonts w:ascii="Times New Roman" w:hAnsi="Times New Roman" w:cs="Times New Roman"/>
          <w:bCs/>
          <w:iCs/>
        </w:rPr>
        <w:t>izuojama</w:t>
      </w:r>
      <w:r w:rsidR="00637C7C">
        <w:rPr>
          <w:rFonts w:ascii="Times New Roman" w:hAnsi="Times New Roman" w:cs="Times New Roman"/>
          <w:bCs/>
          <w:iCs/>
        </w:rPr>
        <w:t>,</w:t>
      </w:r>
      <w:r w:rsidR="007E50AC">
        <w:rPr>
          <w:rFonts w:ascii="Times New Roman" w:hAnsi="Times New Roman" w:cs="Times New Roman"/>
          <w:bCs/>
          <w:iCs/>
        </w:rPr>
        <w:t xml:space="preserve"> jei į Mokymosi vizitus pageidauja vykti tiek profesijos mokytojų, kiek turima “Erasmus+” dotacijų</w:t>
      </w:r>
      <w:r w:rsidR="001268D8" w:rsidRPr="00461374">
        <w:rPr>
          <w:rFonts w:ascii="Times New Roman" w:hAnsi="Times New Roman" w:cs="Times New Roman"/>
          <w:bCs/>
          <w:iCs/>
        </w:rPr>
        <w:t>.</w:t>
      </w:r>
      <w:r w:rsidR="00B1778B" w:rsidRPr="00461374">
        <w:rPr>
          <w:rFonts w:ascii="Times New Roman" w:hAnsi="Times New Roman" w:cs="Times New Roman"/>
          <w:bCs/>
          <w:iCs/>
        </w:rPr>
        <w:t xml:space="preserve"> </w:t>
      </w:r>
      <w:r w:rsidRPr="00461374">
        <w:rPr>
          <w:rFonts w:ascii="Times New Roman" w:hAnsi="Times New Roman" w:cs="Times New Roman"/>
        </w:rPr>
        <w:t>Atitiktis nurodytiems atrankos kriterijams v</w:t>
      </w:r>
      <w:r w:rsidRPr="00461374">
        <w:rPr>
          <w:rFonts w:ascii="Times New Roman" w:hAnsi="Times New Roman" w:cs="Times New Roman"/>
          <w:color w:val="000000"/>
        </w:rPr>
        <w:t>e</w:t>
      </w:r>
      <w:r w:rsidRPr="00461374">
        <w:rPr>
          <w:rFonts w:ascii="Times New Roman" w:hAnsi="Times New Roman" w:cs="Times New Roman"/>
        </w:rPr>
        <w:t xml:space="preserve">rtinama </w:t>
      </w:r>
    </w:p>
    <w:p w:rsidR="001B2BED" w:rsidRPr="00461374" w:rsidRDefault="001B2BED" w:rsidP="007E50AC">
      <w:pPr>
        <w:pStyle w:val="Sraopastraipa"/>
        <w:tabs>
          <w:tab w:val="clear" w:pos="851"/>
        </w:tabs>
        <w:ind w:left="426"/>
        <w:contextualSpacing w:val="0"/>
        <w:rPr>
          <w:rFonts w:ascii="Times New Roman" w:hAnsi="Times New Roman" w:cs="Times New Roman"/>
        </w:rPr>
      </w:pPr>
      <w:r w:rsidRPr="00461374">
        <w:rPr>
          <w:rFonts w:ascii="Times New Roman" w:hAnsi="Times New Roman" w:cs="Times New Roman"/>
          <w:b/>
          <w:bCs/>
        </w:rPr>
        <w:t>TAIP/NE</w:t>
      </w:r>
      <w:r w:rsidRPr="00461374">
        <w:rPr>
          <w:rFonts w:ascii="Times New Roman" w:hAnsi="Times New Roman" w:cs="Times New Roman"/>
        </w:rPr>
        <w:t>:</w:t>
      </w:r>
    </w:p>
    <w:p w:rsidR="001B2BED" w:rsidRPr="00461374" w:rsidRDefault="001B2BED" w:rsidP="001B2BED">
      <w:pPr>
        <w:pStyle w:val="Sraopastraipa"/>
        <w:ind w:left="568"/>
        <w:rPr>
          <w:rFonts w:ascii="Times New Roman" w:hAnsi="Times New Roman" w:cs="Times New Roman"/>
          <w:b/>
          <w:bCs/>
          <w:i/>
          <w:iCs/>
        </w:rPr>
      </w:pPr>
    </w:p>
    <w:p w:rsidR="00B1778B" w:rsidRPr="00461374" w:rsidRDefault="00B1778B" w:rsidP="00B1778B">
      <w:pPr>
        <w:spacing w:before="120"/>
        <w:ind w:left="426"/>
        <w:rPr>
          <w:rFonts w:ascii="Times New Roman" w:hAnsi="Times New Roman" w:cs="Times New Roman"/>
          <w:bCs/>
        </w:rPr>
      </w:pPr>
      <w:r w:rsidRPr="00461374">
        <w:rPr>
          <w:rFonts w:ascii="Times New Roman" w:hAnsi="Times New Roman" w:cs="Times New Roman"/>
        </w:rPr>
        <w:t xml:space="preserve">1. </w:t>
      </w:r>
      <w:r w:rsidR="00637C7C">
        <w:rPr>
          <w:rFonts w:ascii="Times New Roman" w:hAnsi="Times New Roman" w:cs="Times New Roman"/>
        </w:rPr>
        <w:t>Mokymosi</w:t>
      </w:r>
      <w:r w:rsidR="001268D8" w:rsidRPr="00461374">
        <w:rPr>
          <w:rFonts w:ascii="Times New Roman" w:hAnsi="Times New Roman" w:cs="Times New Roman"/>
        </w:rPr>
        <w:t xml:space="preserve"> </w:t>
      </w:r>
      <w:r w:rsidR="00637C7C">
        <w:rPr>
          <w:rFonts w:ascii="Times New Roman" w:hAnsi="Times New Roman" w:cs="Times New Roman"/>
        </w:rPr>
        <w:t>vizitas vykdomas šiose</w:t>
      </w:r>
      <w:r w:rsidR="00CB6423" w:rsidRPr="00461374">
        <w:rPr>
          <w:rFonts w:ascii="Times New Roman" w:hAnsi="Times New Roman" w:cs="Times New Roman"/>
        </w:rPr>
        <w:t xml:space="preserve"> </w:t>
      </w:r>
      <w:r w:rsidR="00637C7C">
        <w:rPr>
          <w:rFonts w:ascii="Times New Roman" w:hAnsi="Times New Roman" w:cs="Times New Roman"/>
        </w:rPr>
        <w:t xml:space="preserve">srityse: </w:t>
      </w:r>
      <w:r w:rsidRPr="00461374">
        <w:rPr>
          <w:rFonts w:ascii="Times New Roman" w:hAnsi="Times New Roman" w:cs="Times New Roman"/>
          <w:bCs/>
        </w:rPr>
        <w:t>Beauty, Wellness and SPA , Health promotion including sport activities, Innovative health equipment installation and maintenance, IT servi</w:t>
      </w:r>
      <w:r w:rsidR="00637C7C">
        <w:rPr>
          <w:rFonts w:ascii="Times New Roman" w:hAnsi="Times New Roman" w:cs="Times New Roman"/>
          <w:bCs/>
        </w:rPr>
        <w:t>ces, Visual technology services</w:t>
      </w:r>
      <w:r w:rsidRPr="00461374">
        <w:rPr>
          <w:rFonts w:ascii="Times New Roman" w:hAnsi="Times New Roman" w:cs="Times New Roman"/>
          <w:bCs/>
        </w:rPr>
        <w:t xml:space="preserve">: </w:t>
      </w:r>
    </w:p>
    <w:p w:rsidR="00B1778B" w:rsidRPr="00461374" w:rsidRDefault="00B1778B" w:rsidP="00B1778B">
      <w:pPr>
        <w:spacing w:before="120"/>
        <w:jc w:val="left"/>
        <w:rPr>
          <w:rFonts w:ascii="Times New Roman" w:hAnsi="Times New Roman" w:cs="Times New Roman"/>
          <w:bCs/>
        </w:rPr>
      </w:pPr>
    </w:p>
    <w:p w:rsidR="001B2BED" w:rsidRDefault="001B2BED" w:rsidP="00B1778B">
      <w:pPr>
        <w:tabs>
          <w:tab w:val="clear" w:pos="851"/>
        </w:tabs>
        <w:rPr>
          <w:rFonts w:ascii="Times New Roman" w:hAnsi="Times New Roman" w:cs="Times New Roman"/>
        </w:rPr>
      </w:pPr>
      <w:r w:rsidRPr="00461374">
        <w:rPr>
          <w:rFonts w:ascii="Times New Roman" w:hAnsi="Times New Roman" w:cs="Times New Roman"/>
        </w:rPr>
        <w:t xml:space="preserve">      </w:t>
      </w:r>
      <w:r w:rsidRPr="00461374">
        <w:rPr>
          <w:rFonts w:ascii="Times New Roman" w:hAnsi="Times New Roman" w:cs="Times New Roman"/>
          <w:b/>
          <w:bCs/>
        </w:rPr>
        <w:t xml:space="preserve">TAIP   </w:t>
      </w:r>
      <w:r w:rsidR="00CA6D9C" w:rsidRPr="00461374"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1374">
        <w:rPr>
          <w:rFonts w:ascii="Times New Roman" w:hAnsi="Times New Roman" w:cs="Times New Roman"/>
        </w:rPr>
        <w:instrText xml:space="preserve"> FORMCHECKBOX </w:instrText>
      </w:r>
      <w:r w:rsidR="00F57C82">
        <w:rPr>
          <w:rFonts w:ascii="Times New Roman" w:hAnsi="Times New Roman" w:cs="Times New Roman"/>
        </w:rPr>
      </w:r>
      <w:r w:rsidR="00F57C82">
        <w:rPr>
          <w:rFonts w:ascii="Times New Roman" w:hAnsi="Times New Roman" w:cs="Times New Roman"/>
        </w:rPr>
        <w:fldChar w:fldCharType="separate"/>
      </w:r>
      <w:r w:rsidR="00CA6D9C" w:rsidRPr="00461374">
        <w:rPr>
          <w:rFonts w:ascii="Times New Roman" w:hAnsi="Times New Roman" w:cs="Times New Roman"/>
        </w:rPr>
        <w:fldChar w:fldCharType="end"/>
      </w:r>
      <w:r w:rsidRPr="00461374">
        <w:rPr>
          <w:rFonts w:ascii="Times New Roman" w:hAnsi="Times New Roman" w:cs="Times New Roman"/>
        </w:rPr>
        <w:t xml:space="preserve">              </w:t>
      </w:r>
      <w:r w:rsidRPr="00461374">
        <w:rPr>
          <w:rFonts w:ascii="Times New Roman" w:hAnsi="Times New Roman" w:cs="Times New Roman"/>
          <w:b/>
          <w:bCs/>
        </w:rPr>
        <w:t xml:space="preserve">NE </w:t>
      </w:r>
      <w:r w:rsidRPr="00461374">
        <w:rPr>
          <w:rFonts w:ascii="Times New Roman" w:hAnsi="Times New Roman" w:cs="Times New Roman"/>
        </w:rPr>
        <w:t xml:space="preserve">  </w:t>
      </w:r>
      <w:r w:rsidR="00CA6D9C" w:rsidRPr="00461374"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1374">
        <w:rPr>
          <w:rFonts w:ascii="Times New Roman" w:hAnsi="Times New Roman" w:cs="Times New Roman"/>
        </w:rPr>
        <w:instrText xml:space="preserve"> FORMCHECKBOX </w:instrText>
      </w:r>
      <w:r w:rsidR="00F57C82">
        <w:rPr>
          <w:rFonts w:ascii="Times New Roman" w:hAnsi="Times New Roman" w:cs="Times New Roman"/>
        </w:rPr>
      </w:r>
      <w:r w:rsidR="00F57C82">
        <w:rPr>
          <w:rFonts w:ascii="Times New Roman" w:hAnsi="Times New Roman" w:cs="Times New Roman"/>
        </w:rPr>
        <w:fldChar w:fldCharType="separate"/>
      </w:r>
      <w:r w:rsidR="00CA6D9C" w:rsidRPr="00461374">
        <w:rPr>
          <w:rFonts w:ascii="Times New Roman" w:hAnsi="Times New Roman" w:cs="Times New Roman"/>
        </w:rPr>
        <w:fldChar w:fldCharType="end"/>
      </w:r>
    </w:p>
    <w:p w:rsidR="000F4A9C" w:rsidRPr="00461374" w:rsidRDefault="000F4A9C" w:rsidP="00B1778B">
      <w:pPr>
        <w:tabs>
          <w:tab w:val="clear" w:pos="851"/>
        </w:tabs>
        <w:rPr>
          <w:rFonts w:ascii="Times New Roman" w:hAnsi="Times New Roman" w:cs="Times New Roman"/>
        </w:rPr>
      </w:pPr>
    </w:p>
    <w:p w:rsidR="00B1778B" w:rsidRPr="00461374" w:rsidRDefault="00B1778B" w:rsidP="007E50AC">
      <w:pPr>
        <w:spacing w:before="120"/>
        <w:ind w:left="426"/>
        <w:rPr>
          <w:rFonts w:ascii="Times New Roman" w:hAnsi="Times New Roman" w:cs="Times New Roman"/>
          <w:bCs/>
        </w:rPr>
      </w:pPr>
      <w:r w:rsidRPr="00461374">
        <w:rPr>
          <w:rFonts w:ascii="Times New Roman" w:hAnsi="Times New Roman" w:cs="Times New Roman"/>
        </w:rPr>
        <w:t xml:space="preserve">2. </w:t>
      </w:r>
      <w:r w:rsidR="00A755E9">
        <w:rPr>
          <w:rFonts w:ascii="Times New Roman" w:hAnsi="Times New Roman" w:cs="Times New Roman"/>
        </w:rPr>
        <w:t>Mokymosi vizito</w:t>
      </w:r>
      <w:r w:rsidR="00CB6423" w:rsidRPr="00461374">
        <w:rPr>
          <w:rFonts w:ascii="Times New Roman" w:hAnsi="Times New Roman" w:cs="Times New Roman"/>
        </w:rPr>
        <w:t xml:space="preserve"> tikslai </w:t>
      </w:r>
      <w:r w:rsidRPr="00461374">
        <w:rPr>
          <w:rFonts w:ascii="Times New Roman" w:hAnsi="Times New Roman" w:cs="Times New Roman"/>
        </w:rPr>
        <w:t>tiesiogiai s</w:t>
      </w:r>
      <w:r w:rsidR="00CB6423" w:rsidRPr="00461374">
        <w:rPr>
          <w:rFonts w:ascii="Times New Roman" w:hAnsi="Times New Roman" w:cs="Times New Roman"/>
        </w:rPr>
        <w:t>iejasi</w:t>
      </w:r>
      <w:r w:rsidRPr="00461374">
        <w:rPr>
          <w:rFonts w:ascii="Times New Roman" w:hAnsi="Times New Roman" w:cs="Times New Roman"/>
        </w:rPr>
        <w:t xml:space="preserve"> su </w:t>
      </w:r>
      <w:r w:rsidR="00873004" w:rsidRPr="00461374">
        <w:rPr>
          <w:rFonts w:ascii="Times New Roman" w:hAnsi="Times New Roman" w:cs="Times New Roman"/>
        </w:rPr>
        <w:t>profesijos mokytojų</w:t>
      </w:r>
      <w:r w:rsidR="007E50AC">
        <w:rPr>
          <w:rFonts w:ascii="Times New Roman" w:hAnsi="Times New Roman" w:cs="Times New Roman"/>
        </w:rPr>
        <w:t xml:space="preserve"> </w:t>
      </w:r>
      <w:r w:rsidR="001B2BED" w:rsidRPr="00461374">
        <w:rPr>
          <w:rFonts w:ascii="Times New Roman" w:hAnsi="Times New Roman" w:cs="Times New Roman"/>
        </w:rPr>
        <w:t>praktinių kompe</w:t>
      </w:r>
      <w:r w:rsidR="000F1E65">
        <w:rPr>
          <w:rFonts w:ascii="Times New Roman" w:hAnsi="Times New Roman" w:cs="Times New Roman"/>
        </w:rPr>
        <w:t xml:space="preserve">tencijų tobulinimu ir/ar </w:t>
      </w:r>
      <w:r w:rsidR="001B2BED" w:rsidRPr="00461374">
        <w:rPr>
          <w:rFonts w:ascii="Times New Roman" w:hAnsi="Times New Roman" w:cs="Times New Roman"/>
        </w:rPr>
        <w:t>dėstomų dalykų</w:t>
      </w:r>
      <w:r w:rsidR="00A755E9">
        <w:rPr>
          <w:rFonts w:ascii="Times New Roman" w:hAnsi="Times New Roman" w:cs="Times New Roman"/>
        </w:rPr>
        <w:t xml:space="preserve"> turinio</w:t>
      </w:r>
      <w:r w:rsidR="001B2BED" w:rsidRPr="00461374">
        <w:rPr>
          <w:rFonts w:ascii="Times New Roman" w:hAnsi="Times New Roman" w:cs="Times New Roman"/>
        </w:rPr>
        <w:t xml:space="preserve"> tobulinimu arba naujų </w:t>
      </w:r>
      <w:r w:rsidR="00A755E9">
        <w:rPr>
          <w:rFonts w:ascii="Times New Roman" w:hAnsi="Times New Roman" w:cs="Times New Roman"/>
        </w:rPr>
        <w:t>program</w:t>
      </w:r>
      <w:r w:rsidR="00637C7C">
        <w:rPr>
          <w:rFonts w:ascii="Times New Roman" w:hAnsi="Times New Roman" w:cs="Times New Roman"/>
        </w:rPr>
        <w:t>ų</w:t>
      </w:r>
      <w:r w:rsidR="00A755E9">
        <w:rPr>
          <w:rFonts w:ascii="Times New Roman" w:hAnsi="Times New Roman" w:cs="Times New Roman"/>
        </w:rPr>
        <w:t xml:space="preserve"> </w:t>
      </w:r>
      <w:r w:rsidR="000F1E65">
        <w:rPr>
          <w:rFonts w:ascii="Times New Roman" w:hAnsi="Times New Roman" w:cs="Times New Roman"/>
        </w:rPr>
        <w:t xml:space="preserve">parengimu ir/ar </w:t>
      </w:r>
      <w:r w:rsidR="00CB6423" w:rsidRPr="00461374">
        <w:rPr>
          <w:rFonts w:ascii="Times New Roman" w:hAnsi="Times New Roman" w:cs="Times New Roman"/>
        </w:rPr>
        <w:t>profesinio mokymo įsta</w:t>
      </w:r>
      <w:r w:rsidR="00A755E9">
        <w:rPr>
          <w:rFonts w:ascii="Times New Roman" w:hAnsi="Times New Roman" w:cs="Times New Roman"/>
        </w:rPr>
        <w:t>igos strateginių planų</w:t>
      </w:r>
      <w:r w:rsidR="00CB6423" w:rsidRPr="00461374">
        <w:rPr>
          <w:rFonts w:ascii="Times New Roman" w:hAnsi="Times New Roman" w:cs="Times New Roman"/>
        </w:rPr>
        <w:t xml:space="preserve"> įgyvendinimu:</w:t>
      </w:r>
    </w:p>
    <w:p w:rsidR="00B1778B" w:rsidRPr="00461374" w:rsidRDefault="00B1778B" w:rsidP="00B1778B">
      <w:pPr>
        <w:tabs>
          <w:tab w:val="clear" w:pos="851"/>
        </w:tabs>
        <w:rPr>
          <w:rFonts w:ascii="Times New Roman" w:hAnsi="Times New Roman" w:cs="Times New Roman"/>
        </w:rPr>
      </w:pPr>
      <w:r w:rsidRPr="00461374">
        <w:rPr>
          <w:rFonts w:ascii="Times New Roman" w:hAnsi="Times New Roman" w:cs="Times New Roman"/>
        </w:rPr>
        <w:t xml:space="preserve">       </w:t>
      </w:r>
    </w:p>
    <w:p w:rsidR="001B2BED" w:rsidRPr="00461374" w:rsidRDefault="00B1778B" w:rsidP="00B1778B">
      <w:pPr>
        <w:tabs>
          <w:tab w:val="clear" w:pos="851"/>
        </w:tabs>
        <w:rPr>
          <w:rFonts w:ascii="Times New Roman" w:hAnsi="Times New Roman" w:cs="Times New Roman"/>
        </w:rPr>
      </w:pPr>
      <w:r w:rsidRPr="00461374">
        <w:rPr>
          <w:rFonts w:ascii="Times New Roman" w:hAnsi="Times New Roman" w:cs="Times New Roman"/>
        </w:rPr>
        <w:t xml:space="preserve">       </w:t>
      </w:r>
      <w:r w:rsidR="001B2BED" w:rsidRPr="00461374">
        <w:rPr>
          <w:rFonts w:ascii="Times New Roman" w:hAnsi="Times New Roman" w:cs="Times New Roman"/>
        </w:rPr>
        <w:t xml:space="preserve">         </w:t>
      </w:r>
      <w:r w:rsidR="001B2BED" w:rsidRPr="00461374">
        <w:rPr>
          <w:rFonts w:ascii="Times New Roman" w:hAnsi="Times New Roman" w:cs="Times New Roman"/>
          <w:b/>
          <w:bCs/>
        </w:rPr>
        <w:t xml:space="preserve">TAIP   </w:t>
      </w:r>
      <w:r w:rsidR="00CA6D9C" w:rsidRPr="00461374"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B2BED" w:rsidRPr="00461374">
        <w:rPr>
          <w:rFonts w:ascii="Times New Roman" w:hAnsi="Times New Roman" w:cs="Times New Roman"/>
        </w:rPr>
        <w:instrText xml:space="preserve"> FORMCHECKBOX </w:instrText>
      </w:r>
      <w:r w:rsidR="00F57C82">
        <w:rPr>
          <w:rFonts w:ascii="Times New Roman" w:hAnsi="Times New Roman" w:cs="Times New Roman"/>
        </w:rPr>
      </w:r>
      <w:r w:rsidR="00F57C82">
        <w:rPr>
          <w:rFonts w:ascii="Times New Roman" w:hAnsi="Times New Roman" w:cs="Times New Roman"/>
        </w:rPr>
        <w:fldChar w:fldCharType="separate"/>
      </w:r>
      <w:r w:rsidR="00CA6D9C" w:rsidRPr="00461374">
        <w:rPr>
          <w:rFonts w:ascii="Times New Roman" w:hAnsi="Times New Roman" w:cs="Times New Roman"/>
        </w:rPr>
        <w:fldChar w:fldCharType="end"/>
      </w:r>
      <w:r w:rsidR="001B2BED" w:rsidRPr="00461374">
        <w:rPr>
          <w:rFonts w:ascii="Times New Roman" w:hAnsi="Times New Roman" w:cs="Times New Roman"/>
        </w:rPr>
        <w:t xml:space="preserve">              </w:t>
      </w:r>
      <w:r w:rsidR="001B2BED" w:rsidRPr="00461374">
        <w:rPr>
          <w:rFonts w:ascii="Times New Roman" w:hAnsi="Times New Roman" w:cs="Times New Roman"/>
          <w:b/>
          <w:bCs/>
        </w:rPr>
        <w:t xml:space="preserve">NE </w:t>
      </w:r>
      <w:r w:rsidR="001B2BED" w:rsidRPr="00461374">
        <w:rPr>
          <w:rFonts w:ascii="Times New Roman" w:hAnsi="Times New Roman" w:cs="Times New Roman"/>
        </w:rPr>
        <w:t xml:space="preserve">  </w:t>
      </w:r>
      <w:r w:rsidR="00CA6D9C" w:rsidRPr="00461374">
        <w:rPr>
          <w:rFonts w:ascii="Times New Roman" w:hAnsi="Times New Roman" w:cs="Times New Roman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B2BED" w:rsidRPr="00461374">
        <w:rPr>
          <w:rFonts w:ascii="Times New Roman" w:hAnsi="Times New Roman" w:cs="Times New Roman"/>
        </w:rPr>
        <w:instrText xml:space="preserve"> FORMCHECKBOX </w:instrText>
      </w:r>
      <w:r w:rsidR="00F57C82">
        <w:rPr>
          <w:rFonts w:ascii="Times New Roman" w:hAnsi="Times New Roman" w:cs="Times New Roman"/>
        </w:rPr>
      </w:r>
      <w:r w:rsidR="00F57C82">
        <w:rPr>
          <w:rFonts w:ascii="Times New Roman" w:hAnsi="Times New Roman" w:cs="Times New Roman"/>
        </w:rPr>
        <w:fldChar w:fldCharType="separate"/>
      </w:r>
      <w:r w:rsidR="00CA6D9C" w:rsidRPr="00461374">
        <w:rPr>
          <w:rFonts w:ascii="Times New Roman" w:hAnsi="Times New Roman" w:cs="Times New Roman"/>
        </w:rPr>
        <w:fldChar w:fldCharType="end"/>
      </w:r>
    </w:p>
    <w:p w:rsidR="00461374" w:rsidRPr="00461374" w:rsidRDefault="00461374" w:rsidP="00B1778B">
      <w:pPr>
        <w:tabs>
          <w:tab w:val="clear" w:pos="851"/>
        </w:tabs>
        <w:rPr>
          <w:rFonts w:ascii="Times New Roman" w:hAnsi="Times New Roman" w:cs="Times New Roman"/>
        </w:rPr>
      </w:pPr>
    </w:p>
    <w:p w:rsidR="001B2BED" w:rsidRPr="00461374" w:rsidRDefault="001B2BED" w:rsidP="001B2BED">
      <w:pPr>
        <w:pStyle w:val="Sraopastraipa"/>
        <w:rPr>
          <w:rFonts w:ascii="Times New Roman" w:hAnsi="Times New Roman" w:cs="Times New Roman"/>
        </w:rPr>
      </w:pPr>
    </w:p>
    <w:p w:rsidR="001268D8" w:rsidRPr="00461374" w:rsidRDefault="00CB6423" w:rsidP="00CB6423">
      <w:pPr>
        <w:tabs>
          <w:tab w:val="clear" w:pos="851"/>
        </w:tabs>
        <w:rPr>
          <w:rFonts w:ascii="Times New Roman" w:hAnsi="Times New Roman" w:cs="Times New Roman"/>
        </w:rPr>
      </w:pPr>
      <w:r w:rsidRPr="00461374">
        <w:rPr>
          <w:rFonts w:ascii="Times New Roman" w:hAnsi="Times New Roman" w:cs="Times New Roman"/>
        </w:rPr>
        <w:t xml:space="preserve">3. </w:t>
      </w:r>
      <w:r w:rsidR="001268D8" w:rsidRPr="00461374">
        <w:rPr>
          <w:rFonts w:ascii="Times New Roman" w:hAnsi="Times New Roman" w:cs="Times New Roman"/>
        </w:rPr>
        <w:t>Pateikta tinkamai užpild</w:t>
      </w:r>
      <w:r w:rsidR="007E50AC">
        <w:rPr>
          <w:rFonts w:ascii="Times New Roman" w:hAnsi="Times New Roman" w:cs="Times New Roman"/>
        </w:rPr>
        <w:t xml:space="preserve">yta </w:t>
      </w:r>
      <w:r w:rsidR="00637C7C">
        <w:rPr>
          <w:rFonts w:ascii="Times New Roman" w:hAnsi="Times New Roman" w:cs="Times New Roman"/>
        </w:rPr>
        <w:t>M</w:t>
      </w:r>
      <w:r w:rsidR="00A755E9">
        <w:rPr>
          <w:rFonts w:ascii="Times New Roman" w:hAnsi="Times New Roman" w:cs="Times New Roman"/>
        </w:rPr>
        <w:t>okymosi</w:t>
      </w:r>
      <w:r w:rsidR="001268D8" w:rsidRPr="00461374">
        <w:rPr>
          <w:rFonts w:ascii="Times New Roman" w:hAnsi="Times New Roman" w:cs="Times New Roman"/>
        </w:rPr>
        <w:t xml:space="preserve"> vizito </w:t>
      </w:r>
      <w:r w:rsidRPr="00461374">
        <w:rPr>
          <w:rFonts w:ascii="Times New Roman" w:hAnsi="Times New Roman" w:cs="Times New Roman"/>
        </w:rPr>
        <w:t>paraiška:</w:t>
      </w:r>
      <w:r w:rsidR="001B2BED" w:rsidRPr="00461374">
        <w:rPr>
          <w:rFonts w:ascii="Times New Roman" w:hAnsi="Times New Roman" w:cs="Times New Roman"/>
        </w:rPr>
        <w:t xml:space="preserve">   </w:t>
      </w:r>
    </w:p>
    <w:p w:rsidR="000F4A9C" w:rsidRDefault="001268D8" w:rsidP="001268D8">
      <w:pPr>
        <w:tabs>
          <w:tab w:val="clear" w:pos="851"/>
        </w:tabs>
        <w:overflowPunct w:val="0"/>
        <w:autoSpaceDE w:val="0"/>
        <w:autoSpaceDN w:val="0"/>
        <w:ind w:left="1080"/>
        <w:textAlignment w:val="baseline"/>
        <w:rPr>
          <w:rFonts w:ascii="Times New Roman" w:hAnsi="Times New Roman" w:cs="Times New Roman"/>
          <w:b/>
          <w:bCs/>
        </w:rPr>
      </w:pPr>
      <w:r w:rsidRPr="00461374">
        <w:rPr>
          <w:rFonts w:ascii="Times New Roman" w:hAnsi="Times New Roman" w:cs="Times New Roman"/>
          <w:b/>
          <w:bCs/>
        </w:rPr>
        <w:t xml:space="preserve">     </w:t>
      </w:r>
    </w:p>
    <w:p w:rsidR="001B2BED" w:rsidRPr="00461374" w:rsidRDefault="001B2BED" w:rsidP="001268D8">
      <w:pPr>
        <w:tabs>
          <w:tab w:val="clear" w:pos="851"/>
        </w:tabs>
        <w:overflowPunct w:val="0"/>
        <w:autoSpaceDE w:val="0"/>
        <w:autoSpaceDN w:val="0"/>
        <w:ind w:left="1080"/>
        <w:textAlignment w:val="baseline"/>
        <w:rPr>
          <w:rFonts w:ascii="Times New Roman" w:hAnsi="Times New Roman" w:cs="Times New Roman"/>
        </w:rPr>
      </w:pPr>
      <w:r w:rsidRPr="00461374">
        <w:rPr>
          <w:rFonts w:ascii="Times New Roman" w:hAnsi="Times New Roman" w:cs="Times New Roman"/>
          <w:b/>
          <w:bCs/>
        </w:rPr>
        <w:t xml:space="preserve">TAIP   </w:t>
      </w:r>
      <w:r w:rsidR="00CA6D9C" w:rsidRPr="0046137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1374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F57C82">
        <w:rPr>
          <w:rFonts w:ascii="Times New Roman" w:hAnsi="Times New Roman" w:cs="Times New Roman"/>
          <w:sz w:val="20"/>
          <w:szCs w:val="20"/>
        </w:rPr>
      </w:r>
      <w:r w:rsidR="00F57C82">
        <w:rPr>
          <w:rFonts w:ascii="Times New Roman" w:hAnsi="Times New Roman" w:cs="Times New Roman"/>
          <w:sz w:val="20"/>
          <w:szCs w:val="20"/>
        </w:rPr>
        <w:fldChar w:fldCharType="separate"/>
      </w:r>
      <w:r w:rsidR="00CA6D9C" w:rsidRPr="00461374">
        <w:rPr>
          <w:rFonts w:ascii="Times New Roman" w:hAnsi="Times New Roman" w:cs="Times New Roman"/>
          <w:sz w:val="20"/>
          <w:szCs w:val="20"/>
        </w:rPr>
        <w:fldChar w:fldCharType="end"/>
      </w:r>
      <w:r w:rsidRPr="00461374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461374">
        <w:rPr>
          <w:rFonts w:ascii="Times New Roman" w:hAnsi="Times New Roman" w:cs="Times New Roman"/>
          <w:b/>
          <w:bCs/>
        </w:rPr>
        <w:t xml:space="preserve">NE </w:t>
      </w:r>
      <w:r w:rsidRPr="00461374">
        <w:rPr>
          <w:rFonts w:ascii="Times New Roman" w:hAnsi="Times New Roman" w:cs="Times New Roman"/>
          <w:sz w:val="20"/>
          <w:szCs w:val="20"/>
        </w:rPr>
        <w:t xml:space="preserve">  </w:t>
      </w:r>
      <w:r w:rsidR="00CA6D9C" w:rsidRPr="00461374">
        <w:rPr>
          <w:rFonts w:ascii="Times New Roman" w:hAnsi="Times New Roman" w:cs="Times New Roman"/>
          <w:sz w:val="20"/>
          <w:szCs w:val="20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461374">
        <w:rPr>
          <w:rFonts w:ascii="Times New Roman" w:hAnsi="Times New Roman" w:cs="Times New Roman"/>
          <w:sz w:val="20"/>
          <w:szCs w:val="20"/>
        </w:rPr>
        <w:instrText xml:space="preserve"> FORMCHECKBOX </w:instrText>
      </w:r>
      <w:r w:rsidR="00F57C82">
        <w:rPr>
          <w:rFonts w:ascii="Times New Roman" w:hAnsi="Times New Roman" w:cs="Times New Roman"/>
          <w:sz w:val="20"/>
          <w:szCs w:val="20"/>
        </w:rPr>
      </w:r>
      <w:r w:rsidR="00F57C82">
        <w:rPr>
          <w:rFonts w:ascii="Times New Roman" w:hAnsi="Times New Roman" w:cs="Times New Roman"/>
          <w:sz w:val="20"/>
          <w:szCs w:val="20"/>
        </w:rPr>
        <w:fldChar w:fldCharType="separate"/>
      </w:r>
      <w:r w:rsidR="00CA6D9C" w:rsidRPr="00461374">
        <w:rPr>
          <w:rFonts w:ascii="Times New Roman" w:hAnsi="Times New Roman" w:cs="Times New Roman"/>
          <w:sz w:val="20"/>
          <w:szCs w:val="20"/>
        </w:rPr>
        <w:fldChar w:fldCharType="end"/>
      </w:r>
    </w:p>
    <w:p w:rsidR="001B2BED" w:rsidRDefault="001B2BED" w:rsidP="001B2BED">
      <w:pPr>
        <w:rPr>
          <w:rFonts w:ascii="Times New Roman" w:hAnsi="Times New Roman" w:cs="Times New Roman"/>
        </w:rPr>
      </w:pPr>
    </w:p>
    <w:p w:rsidR="00461374" w:rsidRDefault="00461374" w:rsidP="001B2BED">
      <w:pPr>
        <w:rPr>
          <w:rFonts w:ascii="Times New Roman" w:hAnsi="Times New Roman" w:cs="Times New Roman"/>
        </w:rPr>
      </w:pPr>
    </w:p>
    <w:p w:rsidR="007E50AC" w:rsidRDefault="007E50AC" w:rsidP="001B2BED">
      <w:pPr>
        <w:rPr>
          <w:rFonts w:ascii="Times New Roman" w:hAnsi="Times New Roman" w:cs="Times New Roman"/>
        </w:rPr>
      </w:pPr>
    </w:p>
    <w:p w:rsidR="00461374" w:rsidRPr="00461374" w:rsidRDefault="00461374" w:rsidP="00461374">
      <w:pPr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  <w:r w:rsidRPr="00461374">
        <w:rPr>
          <w:rFonts w:ascii="Times New Roman" w:hAnsi="Times New Roman" w:cs="Times New Roman"/>
          <w:b/>
          <w:bCs/>
        </w:rPr>
        <w:t>SPRENDIMAS dėl stažuotės finansavimo:</w:t>
      </w:r>
    </w:p>
    <w:p w:rsidR="00461374" w:rsidRPr="00461374" w:rsidRDefault="00461374" w:rsidP="00461374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</w:p>
    <w:p w:rsidR="00054040" w:rsidRDefault="00CA6D9C" w:rsidP="00054040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spacing w:line="360" w:lineRule="auto"/>
        <w:textAlignment w:val="baseline"/>
        <w:rPr>
          <w:rFonts w:ascii="Times New Roman" w:hAnsi="Times New Roman" w:cs="Times New Roman"/>
          <w:bCs/>
        </w:rPr>
      </w:pPr>
      <w:r w:rsidRPr="00461374">
        <w:rPr>
          <w:rFonts w:ascii="Times New Roman" w:hAnsi="Times New Roman" w:cs="Times New Roman"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4040" w:rsidRPr="00461374">
        <w:rPr>
          <w:rFonts w:ascii="Times New Roman" w:hAnsi="Times New Roman" w:cs="Times New Roman"/>
          <w:bCs/>
        </w:rPr>
        <w:instrText xml:space="preserve"> FORMCHECKBOX </w:instrText>
      </w:r>
      <w:r w:rsidR="00F57C82">
        <w:rPr>
          <w:rFonts w:ascii="Times New Roman" w:hAnsi="Times New Roman" w:cs="Times New Roman"/>
          <w:bCs/>
        </w:rPr>
      </w:r>
      <w:r w:rsidR="00F57C82">
        <w:rPr>
          <w:rFonts w:ascii="Times New Roman" w:hAnsi="Times New Roman" w:cs="Times New Roman"/>
          <w:bCs/>
        </w:rPr>
        <w:fldChar w:fldCharType="separate"/>
      </w:r>
      <w:r w:rsidRPr="00461374">
        <w:rPr>
          <w:rFonts w:ascii="Times New Roman" w:hAnsi="Times New Roman" w:cs="Times New Roman"/>
          <w:bCs/>
        </w:rPr>
        <w:fldChar w:fldCharType="end"/>
      </w:r>
      <w:r w:rsidR="007E50AC">
        <w:rPr>
          <w:rFonts w:ascii="Times New Roman" w:hAnsi="Times New Roman" w:cs="Times New Roman"/>
          <w:bCs/>
        </w:rPr>
        <w:t xml:space="preserve"> F</w:t>
      </w:r>
      <w:r w:rsidR="00054040" w:rsidRPr="00461374">
        <w:rPr>
          <w:rFonts w:ascii="Times New Roman" w:hAnsi="Times New Roman" w:cs="Times New Roman"/>
          <w:bCs/>
        </w:rPr>
        <w:t>inansavimas skiriamas</w:t>
      </w:r>
    </w:p>
    <w:p w:rsidR="00054040" w:rsidRPr="00461374" w:rsidRDefault="00CA6D9C" w:rsidP="00054040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spacing w:line="360" w:lineRule="auto"/>
        <w:textAlignment w:val="baseline"/>
        <w:rPr>
          <w:rFonts w:ascii="Times New Roman" w:hAnsi="Times New Roman" w:cs="Times New Roman"/>
          <w:bCs/>
        </w:rPr>
      </w:pPr>
      <w:r w:rsidRPr="00461374">
        <w:rPr>
          <w:rFonts w:ascii="Times New Roman" w:hAnsi="Times New Roman" w:cs="Times New Roman"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54040" w:rsidRPr="00461374">
        <w:rPr>
          <w:rFonts w:ascii="Times New Roman" w:hAnsi="Times New Roman" w:cs="Times New Roman"/>
          <w:bCs/>
        </w:rPr>
        <w:instrText xml:space="preserve"> FORMCHECKBOX </w:instrText>
      </w:r>
      <w:r w:rsidR="00F57C82">
        <w:rPr>
          <w:rFonts w:ascii="Times New Roman" w:hAnsi="Times New Roman" w:cs="Times New Roman"/>
          <w:bCs/>
        </w:rPr>
      </w:r>
      <w:r w:rsidR="00F57C82">
        <w:rPr>
          <w:rFonts w:ascii="Times New Roman" w:hAnsi="Times New Roman" w:cs="Times New Roman"/>
          <w:bCs/>
        </w:rPr>
        <w:fldChar w:fldCharType="separate"/>
      </w:r>
      <w:r w:rsidRPr="00461374">
        <w:rPr>
          <w:rFonts w:ascii="Times New Roman" w:hAnsi="Times New Roman" w:cs="Times New Roman"/>
          <w:bCs/>
        </w:rPr>
        <w:fldChar w:fldCharType="end"/>
      </w:r>
      <w:r w:rsidR="007E50AC">
        <w:rPr>
          <w:rFonts w:ascii="Times New Roman" w:hAnsi="Times New Roman" w:cs="Times New Roman"/>
          <w:bCs/>
        </w:rPr>
        <w:t xml:space="preserve"> F</w:t>
      </w:r>
      <w:r w:rsidR="00054040" w:rsidRPr="00461374">
        <w:rPr>
          <w:rFonts w:ascii="Times New Roman" w:hAnsi="Times New Roman" w:cs="Times New Roman"/>
          <w:bCs/>
        </w:rPr>
        <w:t xml:space="preserve">inansavimas </w:t>
      </w:r>
      <w:r w:rsidR="00054040">
        <w:rPr>
          <w:rFonts w:ascii="Times New Roman" w:hAnsi="Times New Roman" w:cs="Times New Roman"/>
          <w:bCs/>
        </w:rPr>
        <w:t>ne</w:t>
      </w:r>
      <w:r w:rsidR="00054040" w:rsidRPr="00461374">
        <w:rPr>
          <w:rFonts w:ascii="Times New Roman" w:hAnsi="Times New Roman" w:cs="Times New Roman"/>
          <w:bCs/>
        </w:rPr>
        <w:t>skiriamas</w:t>
      </w:r>
    </w:p>
    <w:p w:rsidR="000F4A9C" w:rsidRDefault="000F4A9C" w:rsidP="001B2BED">
      <w:pPr>
        <w:rPr>
          <w:rFonts w:ascii="Times New Roman" w:hAnsi="Times New Roman" w:cs="Times New Roman"/>
          <w:b/>
          <w:bCs/>
        </w:rPr>
      </w:pPr>
    </w:p>
    <w:p w:rsidR="00461374" w:rsidRDefault="00461374" w:rsidP="001B2BED">
      <w:pPr>
        <w:rPr>
          <w:rFonts w:ascii="Times New Roman" w:hAnsi="Times New Roman" w:cs="Times New Roman"/>
          <w:b/>
          <w:bCs/>
        </w:rPr>
      </w:pPr>
    </w:p>
    <w:p w:rsidR="00054040" w:rsidRDefault="00054040" w:rsidP="001B2BED">
      <w:pPr>
        <w:rPr>
          <w:rFonts w:ascii="Times New Roman" w:hAnsi="Times New Roman" w:cs="Times New Roman"/>
          <w:b/>
          <w:bCs/>
        </w:rPr>
      </w:pPr>
    </w:p>
    <w:p w:rsidR="00461374" w:rsidRDefault="00461374" w:rsidP="001B2BED">
      <w:pPr>
        <w:pBdr>
          <w:bottom w:val="single" w:sz="12" w:space="1" w:color="auto"/>
        </w:pBdr>
        <w:rPr>
          <w:rFonts w:ascii="Times New Roman" w:hAnsi="Times New Roman" w:cs="Times New Roman"/>
        </w:rPr>
      </w:pPr>
    </w:p>
    <w:p w:rsidR="00461374" w:rsidRDefault="00461374" w:rsidP="001B2BE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</w:t>
      </w:r>
      <w:r w:rsidR="00054040">
        <w:rPr>
          <w:rFonts w:ascii="Times New Roman" w:hAnsi="Times New Roman" w:cs="Times New Roman"/>
        </w:rPr>
        <w:t xml:space="preserve">                          </w:t>
      </w:r>
      <w:r>
        <w:rPr>
          <w:rFonts w:ascii="Times New Roman" w:hAnsi="Times New Roman" w:cs="Times New Roman"/>
        </w:rPr>
        <w:t xml:space="preserve"> (vardas, pavardė, pareigos, parašas)</w:t>
      </w:r>
    </w:p>
    <w:p w:rsidR="00461374" w:rsidRPr="00461374" w:rsidRDefault="00461374" w:rsidP="001B2BED">
      <w:pPr>
        <w:rPr>
          <w:rFonts w:ascii="Times New Roman" w:hAnsi="Times New Roman" w:cs="Times New Roman"/>
        </w:rPr>
      </w:pPr>
    </w:p>
    <w:p w:rsidR="00E6030A" w:rsidRPr="00461374" w:rsidRDefault="00E6030A" w:rsidP="00BD1B48">
      <w:pPr>
        <w:rPr>
          <w:rFonts w:ascii="Times New Roman" w:hAnsi="Times New Roman" w:cs="Times New Roman"/>
          <w:b/>
          <w:bCs/>
          <w:sz w:val="20"/>
          <w:szCs w:val="20"/>
        </w:rPr>
      </w:pPr>
    </w:p>
    <w:p w:rsidR="001268D8" w:rsidRPr="00461374" w:rsidRDefault="001268D8" w:rsidP="00461374">
      <w:pPr>
        <w:pStyle w:val="Sraopastraipa"/>
        <w:numPr>
          <w:ilvl w:val="0"/>
          <w:numId w:val="8"/>
        </w:numPr>
        <w:tabs>
          <w:tab w:val="clear" w:pos="851"/>
        </w:tabs>
        <w:ind w:left="426" w:hanging="426"/>
        <w:contextualSpacing w:val="0"/>
        <w:rPr>
          <w:rFonts w:ascii="Times New Roman" w:hAnsi="Times New Roman" w:cs="Times New Roman"/>
        </w:rPr>
      </w:pPr>
      <w:r w:rsidRPr="00461374">
        <w:rPr>
          <w:rFonts w:ascii="Times New Roman" w:hAnsi="Times New Roman" w:cs="Times New Roman"/>
          <w:b/>
          <w:bCs/>
          <w:u w:val="single"/>
        </w:rPr>
        <w:t>Konkursinė atranka.</w:t>
      </w:r>
      <w:r w:rsidRPr="00461374">
        <w:rPr>
          <w:rFonts w:ascii="Times New Roman" w:hAnsi="Times New Roman" w:cs="Times New Roman"/>
          <w:b/>
          <w:bCs/>
        </w:rPr>
        <w:t xml:space="preserve"> </w:t>
      </w:r>
      <w:r w:rsidRPr="00461374">
        <w:rPr>
          <w:rFonts w:ascii="Times New Roman" w:hAnsi="Times New Roman" w:cs="Times New Roman"/>
          <w:bCs/>
          <w:i/>
          <w:iCs/>
        </w:rPr>
        <w:t>Organizuo</w:t>
      </w:r>
      <w:r w:rsidR="007E50AC">
        <w:rPr>
          <w:rFonts w:ascii="Times New Roman" w:hAnsi="Times New Roman" w:cs="Times New Roman"/>
          <w:bCs/>
          <w:i/>
          <w:iCs/>
        </w:rPr>
        <w:t>jama, jei į Mokymosi vizitus pageidauja vykti daugiau profesijos mokytojų</w:t>
      </w:r>
      <w:r w:rsidRPr="00461374">
        <w:rPr>
          <w:rFonts w:ascii="Times New Roman" w:hAnsi="Times New Roman" w:cs="Times New Roman"/>
          <w:bCs/>
          <w:i/>
          <w:iCs/>
        </w:rPr>
        <w:t xml:space="preserve">, nei turima </w:t>
      </w:r>
      <w:r w:rsidR="00A755E9">
        <w:rPr>
          <w:rFonts w:ascii="Times New Roman" w:hAnsi="Times New Roman" w:cs="Times New Roman"/>
          <w:bCs/>
          <w:i/>
          <w:iCs/>
        </w:rPr>
        <w:t>“Erasmus+” dotacijų</w:t>
      </w:r>
      <w:r w:rsidR="007E50AC">
        <w:rPr>
          <w:rFonts w:ascii="Times New Roman" w:hAnsi="Times New Roman" w:cs="Times New Roman"/>
          <w:bCs/>
          <w:i/>
          <w:iCs/>
        </w:rPr>
        <w:t xml:space="preserve">. </w:t>
      </w:r>
      <w:r w:rsidRPr="00461374">
        <w:rPr>
          <w:rFonts w:ascii="Times New Roman" w:hAnsi="Times New Roman" w:cs="Times New Roman"/>
          <w:b/>
          <w:bCs/>
        </w:rPr>
        <w:t xml:space="preserve"> </w:t>
      </w:r>
    </w:p>
    <w:p w:rsidR="001268D8" w:rsidRPr="00461374" w:rsidRDefault="001268D8" w:rsidP="001268D8">
      <w:pPr>
        <w:pStyle w:val="Sraopastraipa"/>
        <w:ind w:left="568"/>
        <w:rPr>
          <w:rFonts w:ascii="Times New Roman" w:hAnsi="Times New Roman" w:cs="Times New Roman"/>
        </w:rPr>
      </w:pPr>
    </w:p>
    <w:p w:rsidR="001268D8" w:rsidRPr="00461374" w:rsidRDefault="00637C7C" w:rsidP="00461374">
      <w:pPr>
        <w:tabs>
          <w:tab w:val="clear" w:pos="85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Balus </w:t>
      </w:r>
      <w:r w:rsidR="001268D8" w:rsidRPr="00461374">
        <w:rPr>
          <w:rFonts w:ascii="Times New Roman" w:hAnsi="Times New Roman" w:cs="Times New Roman"/>
          <w:bCs/>
        </w:rPr>
        <w:t>skiria kiekvienas komisijos narys, įvertindamas atitiktį kiekvienam atrankos kriterijui dešimtbalėje skalėje. Vertinimo rezultatai sumuojami ir išvedamas bendras konkursinis balas:</w:t>
      </w:r>
      <w:r w:rsidR="001268D8" w:rsidRPr="00461374">
        <w:rPr>
          <w:rFonts w:ascii="Times New Roman" w:hAnsi="Times New Roman" w:cs="Times New Roman"/>
        </w:rPr>
        <w:t xml:space="preserve"> </w:t>
      </w:r>
    </w:p>
    <w:p w:rsidR="001268D8" w:rsidRDefault="001268D8" w:rsidP="001268D8">
      <w:pPr>
        <w:pStyle w:val="Sraopastraipa"/>
        <w:ind w:left="568"/>
      </w:pPr>
    </w:p>
    <w:p w:rsidR="001268D8" w:rsidRPr="00526119" w:rsidRDefault="001268D8" w:rsidP="001268D8">
      <w:pPr>
        <w:pStyle w:val="Sraopastraipa"/>
      </w:pPr>
    </w:p>
    <w:tbl>
      <w:tblPr>
        <w:tblW w:w="9828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2340"/>
        <w:gridCol w:w="2340"/>
        <w:gridCol w:w="2340"/>
      </w:tblGrid>
      <w:tr w:rsidR="001268D8" w:rsidRPr="00587039" w:rsidTr="001268D8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268D8" w:rsidRPr="00054040" w:rsidRDefault="001268D8" w:rsidP="007E50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4040">
              <w:rPr>
                <w:rFonts w:ascii="Times New Roman" w:hAnsi="Times New Roman" w:cs="Times New Roman"/>
                <w:b/>
                <w:bCs/>
              </w:rPr>
              <w:t>Atrankos kriterijus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268D8" w:rsidRPr="00054040" w:rsidRDefault="001268D8" w:rsidP="007E50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4040">
              <w:rPr>
                <w:rFonts w:ascii="Times New Roman" w:hAnsi="Times New Roman" w:cs="Times New Roman"/>
                <w:b/>
                <w:bCs/>
              </w:rPr>
              <w:t>1 komisijos narys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268D8" w:rsidRPr="00054040" w:rsidRDefault="001268D8" w:rsidP="007E50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4040">
              <w:rPr>
                <w:rFonts w:ascii="Times New Roman" w:hAnsi="Times New Roman" w:cs="Times New Roman"/>
                <w:b/>
                <w:bCs/>
              </w:rPr>
              <w:t>2 komisijos narys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268D8" w:rsidRPr="00054040" w:rsidRDefault="001268D8" w:rsidP="007E50A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54040">
              <w:rPr>
                <w:rFonts w:ascii="Times New Roman" w:hAnsi="Times New Roman" w:cs="Times New Roman"/>
                <w:b/>
                <w:bCs/>
              </w:rPr>
              <w:t>3 komisijos narys</w:t>
            </w:r>
          </w:p>
        </w:tc>
      </w:tr>
      <w:tr w:rsidR="001268D8" w:rsidRPr="00587039" w:rsidTr="001268D8">
        <w:trPr>
          <w:trHeight w:val="869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D8" w:rsidRPr="00461374" w:rsidRDefault="007E50AC" w:rsidP="007E50AC">
            <w:pPr>
              <w:pStyle w:val="Sraopastraip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Motyvacijos pagrindimas vykimui į Mokymosi vizitą</w:t>
            </w:r>
            <w:r w:rsidR="001268D8" w:rsidRPr="0046137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D8" w:rsidRPr="00587039" w:rsidRDefault="001268D8" w:rsidP="007E50A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D8" w:rsidRPr="00587039" w:rsidRDefault="001268D8" w:rsidP="007E50AC"/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D8" w:rsidRPr="00587039" w:rsidRDefault="001268D8" w:rsidP="007E50AC"/>
        </w:tc>
      </w:tr>
      <w:tr w:rsidR="001268D8" w:rsidRPr="00587039" w:rsidTr="001268D8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D8" w:rsidRPr="00461374" w:rsidRDefault="007E50AC" w:rsidP="007E50AC">
            <w:pPr>
              <w:pStyle w:val="Sraopastraipa"/>
              <w:ind w:left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Mokymosi vizito</w:t>
            </w:r>
            <w:r w:rsidR="001268D8" w:rsidRPr="00461374">
              <w:rPr>
                <w:rFonts w:ascii="Times New Roman" w:hAnsi="Times New Roman" w:cs="Times New Roman"/>
              </w:rPr>
              <w:t xml:space="preserve"> nauda </w:t>
            </w:r>
            <w:r w:rsidR="00461374" w:rsidRPr="00461374">
              <w:rPr>
                <w:rFonts w:ascii="Times New Roman" w:hAnsi="Times New Roman" w:cs="Times New Roman"/>
              </w:rPr>
              <w:t>profesinio mokymo įstaigai</w:t>
            </w:r>
          </w:p>
          <w:p w:rsidR="001268D8" w:rsidRPr="00461374" w:rsidRDefault="001268D8" w:rsidP="007E50AC">
            <w:pPr>
              <w:pStyle w:val="Sraopastraipa"/>
              <w:ind w:left="0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D8" w:rsidRPr="00587039" w:rsidRDefault="001268D8" w:rsidP="007E50AC">
            <w:pPr>
              <w:rPr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D8" w:rsidRPr="00587039" w:rsidRDefault="001268D8" w:rsidP="007E50AC">
            <w:pPr>
              <w:rPr>
                <w:highlight w:val="yellow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68D8" w:rsidRPr="00587039" w:rsidRDefault="001268D8" w:rsidP="007E50AC">
            <w:pPr>
              <w:rPr>
                <w:highlight w:val="yellow"/>
              </w:rPr>
            </w:pPr>
          </w:p>
        </w:tc>
      </w:tr>
      <w:tr w:rsidR="001268D8" w:rsidRPr="00587039" w:rsidTr="001268D8">
        <w:trPr>
          <w:trHeight w:val="215"/>
        </w:trPr>
        <w:tc>
          <w:tcPr>
            <w:tcW w:w="74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268D8" w:rsidRPr="00054040" w:rsidRDefault="001268D8" w:rsidP="007E50AC">
            <w:pPr>
              <w:rPr>
                <w:rFonts w:ascii="Times New Roman" w:hAnsi="Times New Roman" w:cs="Times New Roman"/>
                <w:b/>
                <w:bCs/>
                <w:highlight w:val="yellow"/>
              </w:rPr>
            </w:pPr>
            <w:r w:rsidRPr="00054040">
              <w:rPr>
                <w:rFonts w:ascii="Times New Roman" w:hAnsi="Times New Roman" w:cs="Times New Roman"/>
                <w:b/>
                <w:bCs/>
              </w:rPr>
              <w:t xml:space="preserve">Bendras konkursinis balas: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:rsidR="001268D8" w:rsidRPr="00587039" w:rsidRDefault="001268D8" w:rsidP="007E50AC">
            <w:pPr>
              <w:rPr>
                <w:highlight w:val="yellow"/>
              </w:rPr>
            </w:pPr>
          </w:p>
        </w:tc>
      </w:tr>
    </w:tbl>
    <w:p w:rsidR="001268D8" w:rsidRDefault="001268D8" w:rsidP="001268D8">
      <w:pPr>
        <w:rPr>
          <w:highlight w:val="yellow"/>
        </w:rPr>
      </w:pPr>
    </w:p>
    <w:p w:rsidR="001268D8" w:rsidRPr="00461374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  <w:r w:rsidRPr="00461374">
        <w:rPr>
          <w:rFonts w:ascii="Times New Roman" w:hAnsi="Times New Roman" w:cs="Times New Roman"/>
          <w:b/>
          <w:bCs/>
        </w:rPr>
        <w:t>SPRENDIMAS dėl stažuotės finansavimo:</w:t>
      </w:r>
    </w:p>
    <w:p w:rsidR="001268D8" w:rsidRPr="00461374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</w:p>
    <w:p w:rsidR="001268D8" w:rsidRPr="00461374" w:rsidRDefault="00CA6D9C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spacing w:line="360" w:lineRule="auto"/>
        <w:textAlignment w:val="baseline"/>
        <w:rPr>
          <w:rFonts w:ascii="Times New Roman" w:hAnsi="Times New Roman" w:cs="Times New Roman"/>
          <w:bCs/>
        </w:rPr>
      </w:pPr>
      <w:r w:rsidRPr="00461374">
        <w:rPr>
          <w:rFonts w:ascii="Times New Roman" w:hAnsi="Times New Roman" w:cs="Times New Roman"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68D8" w:rsidRPr="00461374">
        <w:rPr>
          <w:rFonts w:ascii="Times New Roman" w:hAnsi="Times New Roman" w:cs="Times New Roman"/>
          <w:bCs/>
        </w:rPr>
        <w:instrText xml:space="preserve"> FORMCHECKBOX </w:instrText>
      </w:r>
      <w:r w:rsidR="00F57C82">
        <w:rPr>
          <w:rFonts w:ascii="Times New Roman" w:hAnsi="Times New Roman" w:cs="Times New Roman"/>
          <w:bCs/>
        </w:rPr>
      </w:r>
      <w:r w:rsidR="00F57C82">
        <w:rPr>
          <w:rFonts w:ascii="Times New Roman" w:hAnsi="Times New Roman" w:cs="Times New Roman"/>
          <w:bCs/>
        </w:rPr>
        <w:fldChar w:fldCharType="separate"/>
      </w:r>
      <w:r w:rsidRPr="00461374">
        <w:rPr>
          <w:rFonts w:ascii="Times New Roman" w:hAnsi="Times New Roman" w:cs="Times New Roman"/>
          <w:bCs/>
        </w:rPr>
        <w:fldChar w:fldCharType="end"/>
      </w:r>
      <w:r w:rsidR="007E50AC">
        <w:rPr>
          <w:rFonts w:ascii="Times New Roman" w:hAnsi="Times New Roman" w:cs="Times New Roman"/>
          <w:bCs/>
        </w:rPr>
        <w:t xml:space="preserve"> F</w:t>
      </w:r>
      <w:r w:rsidR="001268D8" w:rsidRPr="00461374">
        <w:rPr>
          <w:rFonts w:ascii="Times New Roman" w:hAnsi="Times New Roman" w:cs="Times New Roman"/>
          <w:bCs/>
        </w:rPr>
        <w:t>inansavimas skiriamas</w:t>
      </w:r>
    </w:p>
    <w:p w:rsidR="001268D8" w:rsidRPr="00461374" w:rsidRDefault="00CA6D9C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spacing w:line="360" w:lineRule="auto"/>
        <w:textAlignment w:val="baseline"/>
        <w:rPr>
          <w:rFonts w:ascii="Times New Roman" w:hAnsi="Times New Roman" w:cs="Times New Roman"/>
          <w:bCs/>
        </w:rPr>
      </w:pPr>
      <w:r w:rsidRPr="00461374">
        <w:rPr>
          <w:rFonts w:ascii="Times New Roman" w:hAnsi="Times New Roman" w:cs="Times New Roman"/>
          <w:bCs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1268D8" w:rsidRPr="00461374">
        <w:rPr>
          <w:rFonts w:ascii="Times New Roman" w:hAnsi="Times New Roman" w:cs="Times New Roman"/>
          <w:bCs/>
        </w:rPr>
        <w:instrText xml:space="preserve"> FORMCHECKBOX </w:instrText>
      </w:r>
      <w:r w:rsidR="00F57C82">
        <w:rPr>
          <w:rFonts w:ascii="Times New Roman" w:hAnsi="Times New Roman" w:cs="Times New Roman"/>
          <w:bCs/>
        </w:rPr>
      </w:r>
      <w:r w:rsidR="00F57C82">
        <w:rPr>
          <w:rFonts w:ascii="Times New Roman" w:hAnsi="Times New Roman" w:cs="Times New Roman"/>
          <w:bCs/>
        </w:rPr>
        <w:fldChar w:fldCharType="separate"/>
      </w:r>
      <w:r w:rsidRPr="00461374">
        <w:rPr>
          <w:rFonts w:ascii="Times New Roman" w:hAnsi="Times New Roman" w:cs="Times New Roman"/>
          <w:bCs/>
        </w:rPr>
        <w:fldChar w:fldCharType="end"/>
      </w:r>
      <w:r w:rsidR="007E50AC">
        <w:rPr>
          <w:rFonts w:ascii="Times New Roman" w:hAnsi="Times New Roman" w:cs="Times New Roman"/>
          <w:bCs/>
        </w:rPr>
        <w:t xml:space="preserve"> F</w:t>
      </w:r>
      <w:r w:rsidR="001268D8" w:rsidRPr="00461374">
        <w:rPr>
          <w:rFonts w:ascii="Times New Roman" w:hAnsi="Times New Roman" w:cs="Times New Roman"/>
          <w:bCs/>
        </w:rPr>
        <w:t>inansavimas neskiriamas</w:t>
      </w:r>
    </w:p>
    <w:p w:rsidR="001268D8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b/>
          <w:bCs/>
        </w:rPr>
      </w:pPr>
    </w:p>
    <w:p w:rsidR="001268D8" w:rsidRPr="00461374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rFonts w:ascii="Times New Roman" w:hAnsi="Times New Roman" w:cs="Times New Roman"/>
          <w:b/>
          <w:bCs/>
        </w:rPr>
      </w:pPr>
      <w:r w:rsidRPr="00461374">
        <w:rPr>
          <w:rFonts w:ascii="Times New Roman" w:hAnsi="Times New Roman" w:cs="Times New Roman"/>
          <w:b/>
          <w:bCs/>
        </w:rPr>
        <w:t xml:space="preserve">Atrankos komisijos nariai:  </w:t>
      </w:r>
    </w:p>
    <w:p w:rsidR="001268D8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</w:pPr>
    </w:p>
    <w:p w:rsidR="001268D8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</w:pPr>
      <w:r>
        <w:t>1.______________________________________________________________</w:t>
      </w:r>
      <w:r w:rsidR="00461374">
        <w:t>______</w:t>
      </w:r>
    </w:p>
    <w:p w:rsidR="001268D8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                                            </w:t>
      </w:r>
      <w:r w:rsidRPr="00864CC0">
        <w:rPr>
          <w:b/>
          <w:bCs/>
          <w:sz w:val="18"/>
          <w:szCs w:val="18"/>
        </w:rPr>
        <w:t>(vardas, pavardė, parašas)</w:t>
      </w:r>
    </w:p>
    <w:p w:rsidR="001268D8" w:rsidRPr="00864CC0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sz w:val="18"/>
          <w:szCs w:val="18"/>
        </w:rPr>
      </w:pPr>
    </w:p>
    <w:p w:rsidR="001268D8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</w:pPr>
      <w:r>
        <w:t>2.__________________________________________________________________</w:t>
      </w:r>
      <w:r w:rsidR="00461374">
        <w:t>__</w:t>
      </w:r>
    </w:p>
    <w:p w:rsidR="001268D8" w:rsidRDefault="001268D8" w:rsidP="001268D8">
      <w:pPr>
        <w:pStyle w:val="Sraopastraipa"/>
        <w:pBdr>
          <w:bottom w:val="single" w:sz="12" w:space="0" w:color="auto"/>
        </w:pBdr>
        <w:overflowPunct w:val="0"/>
        <w:autoSpaceDE w:val="0"/>
        <w:autoSpaceDN w:val="0"/>
        <w:textAlignment w:val="baseline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                                            </w:t>
      </w:r>
      <w:r w:rsidRPr="00864CC0">
        <w:rPr>
          <w:b/>
          <w:bCs/>
          <w:sz w:val="18"/>
          <w:szCs w:val="18"/>
        </w:rPr>
        <w:t>(vardas, pavardė, parašas)</w:t>
      </w:r>
    </w:p>
    <w:p w:rsidR="000F4A9C" w:rsidRDefault="000F4A9C" w:rsidP="000F4A9C">
      <w:pPr>
        <w:pStyle w:val="Sraopastraipa"/>
        <w:pBdr>
          <w:bottom w:val="single" w:sz="12" w:space="0" w:color="auto"/>
        </w:pBdr>
        <w:tabs>
          <w:tab w:val="right" w:pos="10025"/>
        </w:tabs>
        <w:overflowPunct w:val="0"/>
        <w:autoSpaceDE w:val="0"/>
        <w:autoSpaceDN w:val="0"/>
        <w:textAlignment w:val="baseline"/>
      </w:pPr>
      <w:r w:rsidRPr="000F4A9C">
        <w:t xml:space="preserve">3. </w:t>
      </w:r>
    </w:p>
    <w:p w:rsidR="000F4A9C" w:rsidRDefault="000F4A9C" w:rsidP="000F4A9C">
      <w:pPr>
        <w:pStyle w:val="Sraopastraipa"/>
        <w:pBdr>
          <w:bottom w:val="single" w:sz="12" w:space="0" w:color="auto"/>
        </w:pBdr>
        <w:tabs>
          <w:tab w:val="right" w:pos="10025"/>
        </w:tabs>
        <w:overflowPunct w:val="0"/>
        <w:autoSpaceDE w:val="0"/>
        <w:autoSpaceDN w:val="0"/>
        <w:textAlignment w:val="baseline"/>
      </w:pPr>
      <w:r>
        <w:tab/>
      </w:r>
    </w:p>
    <w:p w:rsidR="001268D8" w:rsidRPr="00637C7C" w:rsidRDefault="000F4A9C" w:rsidP="000F4A9C">
      <w:pPr>
        <w:tabs>
          <w:tab w:val="clear" w:pos="851"/>
          <w:tab w:val="left" w:pos="4094"/>
        </w:tabs>
        <w:rPr>
          <w:b/>
          <w:bCs/>
          <w:sz w:val="18"/>
          <w:szCs w:val="18"/>
        </w:rPr>
      </w:pPr>
      <w:r>
        <w:tab/>
      </w:r>
      <w:r w:rsidR="00637C7C">
        <w:t xml:space="preserve">         </w:t>
      </w:r>
      <w:r w:rsidRPr="00637C7C">
        <w:rPr>
          <w:b/>
          <w:bCs/>
          <w:sz w:val="18"/>
          <w:szCs w:val="18"/>
        </w:rPr>
        <w:t>(vardas, pavardė, parašas)</w:t>
      </w:r>
    </w:p>
    <w:sectPr w:rsidR="001268D8" w:rsidRPr="00637C7C" w:rsidSect="00841CFB">
      <w:headerReference w:type="default" r:id="rId13"/>
      <w:footerReference w:type="even" r:id="rId14"/>
      <w:footerReference w:type="default" r:id="rId15"/>
      <w:pgSz w:w="11907" w:h="16840" w:code="9"/>
      <w:pgMar w:top="709" w:right="748" w:bottom="35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7C82" w:rsidRDefault="00F57C82">
      <w:r>
        <w:separator/>
      </w:r>
    </w:p>
  </w:endnote>
  <w:endnote w:type="continuationSeparator" w:id="0">
    <w:p w:rsidR="00F57C82" w:rsidRDefault="00F57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  <w:embedRegular r:id="rId1" w:fontKey="{1A88F54C-67DD-4CD3-930E-1BC8C6D53870}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2" w:fontKey="{3E166134-224C-4642-89A7-D246D9524451}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  <w:embedRegular r:id="rId3" w:fontKey="{C107FF6B-EA29-4980-8D86-34B14552285E}"/>
  </w:font>
  <w:font w:name="Arial Narrow">
    <w:panose1 w:val="020B0606020202030204"/>
    <w:charset w:val="BA"/>
    <w:family w:val="swiss"/>
    <w:pitch w:val="variable"/>
    <w:sig w:usb0="00000287" w:usb1="00000800" w:usb2="00000000" w:usb3="00000000" w:csb0="0000009F" w:csb1="00000000"/>
    <w:embedRegular r:id="rId4" w:fontKey="{612575B2-26B3-4C8A-9D6E-092040BDC988}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  <w:embedRegular r:id="rId5" w:fontKey="{F299F8BD-D1BE-44C9-99AC-30BE3D19D5BA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6" w:subsetted="1" w:fontKey="{324C9656-9E5E-4DC6-968B-9498FC31210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7E50AC">
      <w:rPr>
        <w:rStyle w:val="Puslapionumeris"/>
        <w:noProof/>
      </w:rPr>
      <w:t>3</w:t>
    </w:r>
    <w:r>
      <w:rPr>
        <w:rStyle w:val="Puslapionumeris"/>
      </w:rPr>
      <w:fldChar w:fldCharType="end"/>
    </w:r>
  </w:p>
  <w:p w:rsidR="007E50AC" w:rsidRDefault="007E50AC" w:rsidP="00FC261B">
    <w:pPr>
      <w:pStyle w:val="Por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0AC" w:rsidRDefault="00CA6D9C" w:rsidP="00FC261B">
    <w:pPr>
      <w:pStyle w:val="Porat"/>
      <w:framePr w:wrap="around" w:vAnchor="text" w:hAnchor="margin" w:xAlign="right" w:y="1"/>
      <w:rPr>
        <w:rStyle w:val="Puslapionumeris"/>
      </w:rPr>
    </w:pPr>
    <w:r>
      <w:rPr>
        <w:rStyle w:val="Puslapionumeris"/>
      </w:rPr>
      <w:fldChar w:fldCharType="begin"/>
    </w:r>
    <w:r w:rsidR="007E50AC">
      <w:rPr>
        <w:rStyle w:val="Puslapionumeris"/>
      </w:rPr>
      <w:instrText xml:space="preserve">PAGE  </w:instrText>
    </w:r>
    <w:r>
      <w:rPr>
        <w:rStyle w:val="Puslapionumeris"/>
      </w:rPr>
      <w:fldChar w:fldCharType="separate"/>
    </w:r>
    <w:r w:rsidR="00F10D3F">
      <w:rPr>
        <w:rStyle w:val="Puslapionumeris"/>
        <w:noProof/>
      </w:rPr>
      <w:t>2</w:t>
    </w:r>
    <w:r>
      <w:rPr>
        <w:rStyle w:val="Puslapionumeris"/>
      </w:rPr>
      <w:fldChar w:fldCharType="end"/>
    </w:r>
  </w:p>
  <w:p w:rsidR="007E50AC" w:rsidRDefault="007E50AC" w:rsidP="00FC261B">
    <w:pPr>
      <w:pStyle w:val="Por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7C82" w:rsidRDefault="00F57C82">
      <w:r>
        <w:separator/>
      </w:r>
    </w:p>
  </w:footnote>
  <w:footnote w:type="continuationSeparator" w:id="0">
    <w:p w:rsidR="00F57C82" w:rsidRDefault="00F57C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0AC" w:rsidRPr="00D616F2" w:rsidRDefault="007E50AC" w:rsidP="00BD1B48">
    <w:pPr>
      <w:spacing w:after="120"/>
      <w:jc w:val="left"/>
      <w:rPr>
        <w:color w:val="002060"/>
        <w:sz w:val="18"/>
      </w:rPr>
    </w:pPr>
    <w:r w:rsidRPr="00D616F2">
      <w:rPr>
        <w:noProof/>
        <w:color w:val="002060"/>
        <w:sz w:val="22"/>
        <w:lang w:val="lt-LT" w:eastAsia="ja-JP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51435</wp:posOffset>
          </wp:positionH>
          <wp:positionV relativeFrom="paragraph">
            <wp:posOffset>-88265</wp:posOffset>
          </wp:positionV>
          <wp:extent cx="1104900" cy="323850"/>
          <wp:effectExtent l="0" t="0" r="0" b="0"/>
          <wp:wrapTight wrapText="bothSides">
            <wp:wrapPolygon edited="0">
              <wp:start x="0" y="0"/>
              <wp:lineTo x="0" y="20329"/>
              <wp:lineTo x="21228" y="20329"/>
              <wp:lineTo x="21228" y="0"/>
              <wp:lineTo x="0" y="0"/>
            </wp:wrapPolygon>
          </wp:wrapTight>
          <wp:docPr id="4" name="Picture 4" descr="http://www.aprc.lt/sites/aprc.lt/files/3/erasmus%2Blogo_m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aprc.lt/sites/aprc.lt/files/3/erasmus%2Blogo_mi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323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E50AC" w:rsidRDefault="007E50AC" w:rsidP="00316379">
    <w:pPr>
      <w:pStyle w:val="Antrats"/>
      <w:jc w:val="center"/>
    </w:pPr>
  </w:p>
  <w:p w:rsidR="007E50AC" w:rsidRDefault="007E50AC" w:rsidP="00316379">
    <w:pPr>
      <w:pStyle w:val="Antrats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27435"/>
    <w:multiLevelType w:val="hybridMultilevel"/>
    <w:tmpl w:val="B8FC2080"/>
    <w:lvl w:ilvl="0" w:tplc="951824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972683B"/>
    <w:multiLevelType w:val="hybridMultilevel"/>
    <w:tmpl w:val="D47E79BC"/>
    <w:lvl w:ilvl="0" w:tplc="87EAB4AC">
      <w:start w:val="1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5C3127"/>
    <w:multiLevelType w:val="hybridMultilevel"/>
    <w:tmpl w:val="105022EE"/>
    <w:lvl w:ilvl="0" w:tplc="90AC7EBE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Cambria" w:eastAsia="Times New Roman" w:hAnsi="Cambria" w:cs="Cambria"/>
      </w:rPr>
    </w:lvl>
    <w:lvl w:ilvl="1" w:tplc="0427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8445070"/>
    <w:multiLevelType w:val="hybridMultilevel"/>
    <w:tmpl w:val="DA325F88"/>
    <w:lvl w:ilvl="0" w:tplc="6788526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B8510F"/>
    <w:multiLevelType w:val="hybridMultilevel"/>
    <w:tmpl w:val="6E844FCA"/>
    <w:lvl w:ilvl="0" w:tplc="6E206498">
      <w:start w:val="1"/>
      <w:numFmt w:val="upperLetter"/>
      <w:lvlText w:val="%1."/>
      <w:lvlJc w:val="left"/>
      <w:pPr>
        <w:ind w:left="928" w:hanging="360"/>
      </w:pPr>
      <w:rPr>
        <w:rFonts w:cs="Times New Roman" w:hint="default"/>
        <w:b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>
    <w:nsid w:val="5D6542E3"/>
    <w:multiLevelType w:val="hybridMultilevel"/>
    <w:tmpl w:val="D020EF7C"/>
    <w:lvl w:ilvl="0" w:tplc="F42003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444608A"/>
    <w:multiLevelType w:val="hybridMultilevel"/>
    <w:tmpl w:val="2F54FF68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6D7057"/>
    <w:multiLevelType w:val="hybridMultilevel"/>
    <w:tmpl w:val="BC440F20"/>
    <w:lvl w:ilvl="0" w:tplc="95DEDE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0"/>
  <w:embedTrueType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hyphenationZone w:val="396"/>
  <w:doNotHyphenateCap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5DF"/>
    <w:rsid w:val="000002C7"/>
    <w:rsid w:val="000029AF"/>
    <w:rsid w:val="00002B71"/>
    <w:rsid w:val="00010BA0"/>
    <w:rsid w:val="0001387C"/>
    <w:rsid w:val="000200FF"/>
    <w:rsid w:val="00023D25"/>
    <w:rsid w:val="00040868"/>
    <w:rsid w:val="00045F88"/>
    <w:rsid w:val="00054040"/>
    <w:rsid w:val="00074736"/>
    <w:rsid w:val="00076489"/>
    <w:rsid w:val="00082C37"/>
    <w:rsid w:val="0008579A"/>
    <w:rsid w:val="0009136C"/>
    <w:rsid w:val="000A12D5"/>
    <w:rsid w:val="000A6BC6"/>
    <w:rsid w:val="000C0DF9"/>
    <w:rsid w:val="000C2B27"/>
    <w:rsid w:val="000D1D3E"/>
    <w:rsid w:val="000E54BC"/>
    <w:rsid w:val="000E6CEE"/>
    <w:rsid w:val="000F1E65"/>
    <w:rsid w:val="000F43AC"/>
    <w:rsid w:val="000F4A9C"/>
    <w:rsid w:val="000F5722"/>
    <w:rsid w:val="00103B47"/>
    <w:rsid w:val="00111B03"/>
    <w:rsid w:val="00121EBA"/>
    <w:rsid w:val="0012219F"/>
    <w:rsid w:val="001268D8"/>
    <w:rsid w:val="00132C48"/>
    <w:rsid w:val="00132D08"/>
    <w:rsid w:val="00134145"/>
    <w:rsid w:val="001346FE"/>
    <w:rsid w:val="00135B8E"/>
    <w:rsid w:val="0014051B"/>
    <w:rsid w:val="00151EFA"/>
    <w:rsid w:val="0015561F"/>
    <w:rsid w:val="00156741"/>
    <w:rsid w:val="00163158"/>
    <w:rsid w:val="00164463"/>
    <w:rsid w:val="00165A94"/>
    <w:rsid w:val="001930F3"/>
    <w:rsid w:val="001A0FE2"/>
    <w:rsid w:val="001A5AF4"/>
    <w:rsid w:val="001A76E3"/>
    <w:rsid w:val="001B2BED"/>
    <w:rsid w:val="001B4F7B"/>
    <w:rsid w:val="001E6AC4"/>
    <w:rsid w:val="001F0F6E"/>
    <w:rsid w:val="001F7E19"/>
    <w:rsid w:val="0020198B"/>
    <w:rsid w:val="00202E67"/>
    <w:rsid w:val="00211E2A"/>
    <w:rsid w:val="00213084"/>
    <w:rsid w:val="00222CEA"/>
    <w:rsid w:val="00230E59"/>
    <w:rsid w:val="00247D8E"/>
    <w:rsid w:val="00257EB1"/>
    <w:rsid w:val="00262551"/>
    <w:rsid w:val="002665B5"/>
    <w:rsid w:val="00267ADA"/>
    <w:rsid w:val="00285256"/>
    <w:rsid w:val="00285713"/>
    <w:rsid w:val="00286BD0"/>
    <w:rsid w:val="002900D2"/>
    <w:rsid w:val="00291067"/>
    <w:rsid w:val="00295B93"/>
    <w:rsid w:val="00297E3D"/>
    <w:rsid w:val="002A187C"/>
    <w:rsid w:val="002A5BCF"/>
    <w:rsid w:val="002A6443"/>
    <w:rsid w:val="002A6BCF"/>
    <w:rsid w:val="002B63B2"/>
    <w:rsid w:val="002C228F"/>
    <w:rsid w:val="002C542C"/>
    <w:rsid w:val="002D5876"/>
    <w:rsid w:val="002E1BE5"/>
    <w:rsid w:val="002F0A37"/>
    <w:rsid w:val="002F68F4"/>
    <w:rsid w:val="003103F8"/>
    <w:rsid w:val="00314E63"/>
    <w:rsid w:val="00316379"/>
    <w:rsid w:val="00326F98"/>
    <w:rsid w:val="00333BC2"/>
    <w:rsid w:val="00334DF3"/>
    <w:rsid w:val="003420B1"/>
    <w:rsid w:val="003608AA"/>
    <w:rsid w:val="00363BF5"/>
    <w:rsid w:val="00364737"/>
    <w:rsid w:val="00365775"/>
    <w:rsid w:val="00371C4F"/>
    <w:rsid w:val="00374125"/>
    <w:rsid w:val="00374D01"/>
    <w:rsid w:val="00375742"/>
    <w:rsid w:val="00381DA4"/>
    <w:rsid w:val="00383F9E"/>
    <w:rsid w:val="00393D45"/>
    <w:rsid w:val="003A6863"/>
    <w:rsid w:val="003B331B"/>
    <w:rsid w:val="003C299E"/>
    <w:rsid w:val="003C57F6"/>
    <w:rsid w:val="003D0AF3"/>
    <w:rsid w:val="003D2532"/>
    <w:rsid w:val="003D35BB"/>
    <w:rsid w:val="003D7F95"/>
    <w:rsid w:val="003E45F4"/>
    <w:rsid w:val="003F6100"/>
    <w:rsid w:val="003F67AA"/>
    <w:rsid w:val="004072FB"/>
    <w:rsid w:val="004102C0"/>
    <w:rsid w:val="00410A2C"/>
    <w:rsid w:val="00414EF6"/>
    <w:rsid w:val="00417001"/>
    <w:rsid w:val="00417ED1"/>
    <w:rsid w:val="00420101"/>
    <w:rsid w:val="004350C3"/>
    <w:rsid w:val="004353A7"/>
    <w:rsid w:val="00436410"/>
    <w:rsid w:val="00447640"/>
    <w:rsid w:val="00447665"/>
    <w:rsid w:val="00450B37"/>
    <w:rsid w:val="00461374"/>
    <w:rsid w:val="00466B8D"/>
    <w:rsid w:val="004701CB"/>
    <w:rsid w:val="00470EDE"/>
    <w:rsid w:val="004723B5"/>
    <w:rsid w:val="00472534"/>
    <w:rsid w:val="00477BE8"/>
    <w:rsid w:val="00482BC7"/>
    <w:rsid w:val="004922C7"/>
    <w:rsid w:val="0049258A"/>
    <w:rsid w:val="00493FFE"/>
    <w:rsid w:val="004A0393"/>
    <w:rsid w:val="004A5A1A"/>
    <w:rsid w:val="004C1673"/>
    <w:rsid w:val="004C2119"/>
    <w:rsid w:val="004C6C4D"/>
    <w:rsid w:val="004D1070"/>
    <w:rsid w:val="004D18FF"/>
    <w:rsid w:val="004D2117"/>
    <w:rsid w:val="004D4DCC"/>
    <w:rsid w:val="004D51D9"/>
    <w:rsid w:val="004D5B9B"/>
    <w:rsid w:val="004E2B68"/>
    <w:rsid w:val="004F097C"/>
    <w:rsid w:val="00502B34"/>
    <w:rsid w:val="0050364F"/>
    <w:rsid w:val="00503713"/>
    <w:rsid w:val="00511867"/>
    <w:rsid w:val="00525F2C"/>
    <w:rsid w:val="0054154A"/>
    <w:rsid w:val="00545418"/>
    <w:rsid w:val="005477BC"/>
    <w:rsid w:val="00547FEF"/>
    <w:rsid w:val="00551E55"/>
    <w:rsid w:val="00557D19"/>
    <w:rsid w:val="00560FB8"/>
    <w:rsid w:val="0056288D"/>
    <w:rsid w:val="0057325C"/>
    <w:rsid w:val="00575966"/>
    <w:rsid w:val="00576987"/>
    <w:rsid w:val="00597769"/>
    <w:rsid w:val="0059785C"/>
    <w:rsid w:val="005A4969"/>
    <w:rsid w:val="005B3242"/>
    <w:rsid w:val="005D214B"/>
    <w:rsid w:val="005D45DF"/>
    <w:rsid w:val="005F35E2"/>
    <w:rsid w:val="00602A81"/>
    <w:rsid w:val="006031BE"/>
    <w:rsid w:val="00621170"/>
    <w:rsid w:val="00633F73"/>
    <w:rsid w:val="006352EB"/>
    <w:rsid w:val="00636A83"/>
    <w:rsid w:val="00637C7C"/>
    <w:rsid w:val="00660194"/>
    <w:rsid w:val="00665686"/>
    <w:rsid w:val="00667631"/>
    <w:rsid w:val="006744F8"/>
    <w:rsid w:val="0069200D"/>
    <w:rsid w:val="00693F4A"/>
    <w:rsid w:val="00696073"/>
    <w:rsid w:val="006A12DE"/>
    <w:rsid w:val="006A2601"/>
    <w:rsid w:val="006A3FD7"/>
    <w:rsid w:val="006A42CE"/>
    <w:rsid w:val="006B4937"/>
    <w:rsid w:val="006B63F3"/>
    <w:rsid w:val="006B7DEA"/>
    <w:rsid w:val="006C66DC"/>
    <w:rsid w:val="006C6934"/>
    <w:rsid w:val="006C7987"/>
    <w:rsid w:val="006D1D3B"/>
    <w:rsid w:val="006D3D91"/>
    <w:rsid w:val="006D42E6"/>
    <w:rsid w:val="006D6BD1"/>
    <w:rsid w:val="006E0179"/>
    <w:rsid w:val="006E1A48"/>
    <w:rsid w:val="006F3F3B"/>
    <w:rsid w:val="006F50B3"/>
    <w:rsid w:val="006F593F"/>
    <w:rsid w:val="006F772D"/>
    <w:rsid w:val="00702160"/>
    <w:rsid w:val="00707EE2"/>
    <w:rsid w:val="00714FDF"/>
    <w:rsid w:val="00725D39"/>
    <w:rsid w:val="0074680E"/>
    <w:rsid w:val="0075094C"/>
    <w:rsid w:val="00767ECE"/>
    <w:rsid w:val="00775AAF"/>
    <w:rsid w:val="0078022F"/>
    <w:rsid w:val="007978B9"/>
    <w:rsid w:val="007A1863"/>
    <w:rsid w:val="007B0D1B"/>
    <w:rsid w:val="007B277C"/>
    <w:rsid w:val="007B3202"/>
    <w:rsid w:val="007B3F1F"/>
    <w:rsid w:val="007B7B75"/>
    <w:rsid w:val="007C0A12"/>
    <w:rsid w:val="007C4D51"/>
    <w:rsid w:val="007D08E9"/>
    <w:rsid w:val="007D5E0A"/>
    <w:rsid w:val="007E1E3A"/>
    <w:rsid w:val="007E50AC"/>
    <w:rsid w:val="007E7B16"/>
    <w:rsid w:val="007F37CE"/>
    <w:rsid w:val="00811602"/>
    <w:rsid w:val="00815D67"/>
    <w:rsid w:val="0081683F"/>
    <w:rsid w:val="008175C1"/>
    <w:rsid w:val="008332C4"/>
    <w:rsid w:val="00841CFB"/>
    <w:rsid w:val="00845A19"/>
    <w:rsid w:val="00851602"/>
    <w:rsid w:val="00851DF3"/>
    <w:rsid w:val="008543DA"/>
    <w:rsid w:val="00856975"/>
    <w:rsid w:val="00857301"/>
    <w:rsid w:val="00857D05"/>
    <w:rsid w:val="0086561B"/>
    <w:rsid w:val="00873004"/>
    <w:rsid w:val="00882A86"/>
    <w:rsid w:val="00897C34"/>
    <w:rsid w:val="008A342F"/>
    <w:rsid w:val="008A5A61"/>
    <w:rsid w:val="008B0C5A"/>
    <w:rsid w:val="008B4479"/>
    <w:rsid w:val="008C13A7"/>
    <w:rsid w:val="008C2062"/>
    <w:rsid w:val="008C76E0"/>
    <w:rsid w:val="008D0E8A"/>
    <w:rsid w:val="008D2379"/>
    <w:rsid w:val="008E18A9"/>
    <w:rsid w:val="00900E58"/>
    <w:rsid w:val="00906183"/>
    <w:rsid w:val="00906EEE"/>
    <w:rsid w:val="00912EA0"/>
    <w:rsid w:val="00915460"/>
    <w:rsid w:val="00920A25"/>
    <w:rsid w:val="00922A91"/>
    <w:rsid w:val="00930369"/>
    <w:rsid w:val="00934584"/>
    <w:rsid w:val="00936079"/>
    <w:rsid w:val="0095027C"/>
    <w:rsid w:val="0095497E"/>
    <w:rsid w:val="00960C5A"/>
    <w:rsid w:val="0097219E"/>
    <w:rsid w:val="00972F62"/>
    <w:rsid w:val="00986578"/>
    <w:rsid w:val="00990C38"/>
    <w:rsid w:val="009B7823"/>
    <w:rsid w:val="009C46A4"/>
    <w:rsid w:val="009E1EFD"/>
    <w:rsid w:val="00A06C33"/>
    <w:rsid w:val="00A21CEE"/>
    <w:rsid w:val="00A249C7"/>
    <w:rsid w:val="00A2581C"/>
    <w:rsid w:val="00A266F4"/>
    <w:rsid w:val="00A342CD"/>
    <w:rsid w:val="00A37152"/>
    <w:rsid w:val="00A5527C"/>
    <w:rsid w:val="00A601E0"/>
    <w:rsid w:val="00A66BC2"/>
    <w:rsid w:val="00A70457"/>
    <w:rsid w:val="00A72597"/>
    <w:rsid w:val="00A755E9"/>
    <w:rsid w:val="00A77CBC"/>
    <w:rsid w:val="00A84A12"/>
    <w:rsid w:val="00A85926"/>
    <w:rsid w:val="00A86A82"/>
    <w:rsid w:val="00A86D0F"/>
    <w:rsid w:val="00AA0FC7"/>
    <w:rsid w:val="00AB1421"/>
    <w:rsid w:val="00AB36BF"/>
    <w:rsid w:val="00AC3205"/>
    <w:rsid w:val="00AC3955"/>
    <w:rsid w:val="00AC7489"/>
    <w:rsid w:val="00AD015F"/>
    <w:rsid w:val="00AF27BD"/>
    <w:rsid w:val="00B01B55"/>
    <w:rsid w:val="00B01C8B"/>
    <w:rsid w:val="00B02137"/>
    <w:rsid w:val="00B12530"/>
    <w:rsid w:val="00B14919"/>
    <w:rsid w:val="00B1778B"/>
    <w:rsid w:val="00B223EE"/>
    <w:rsid w:val="00B30762"/>
    <w:rsid w:val="00B33135"/>
    <w:rsid w:val="00B34186"/>
    <w:rsid w:val="00B36E1D"/>
    <w:rsid w:val="00B3769F"/>
    <w:rsid w:val="00B43FE7"/>
    <w:rsid w:val="00B500AE"/>
    <w:rsid w:val="00B52659"/>
    <w:rsid w:val="00B546F3"/>
    <w:rsid w:val="00B71F4B"/>
    <w:rsid w:val="00B748F4"/>
    <w:rsid w:val="00B810F8"/>
    <w:rsid w:val="00BA5FF0"/>
    <w:rsid w:val="00BB5007"/>
    <w:rsid w:val="00BB7773"/>
    <w:rsid w:val="00BC4F3B"/>
    <w:rsid w:val="00BD11A4"/>
    <w:rsid w:val="00BD1B48"/>
    <w:rsid w:val="00BD6AD1"/>
    <w:rsid w:val="00BE233B"/>
    <w:rsid w:val="00BF0A38"/>
    <w:rsid w:val="00C078DA"/>
    <w:rsid w:val="00C10D86"/>
    <w:rsid w:val="00C11A71"/>
    <w:rsid w:val="00C14AE2"/>
    <w:rsid w:val="00C22650"/>
    <w:rsid w:val="00C30140"/>
    <w:rsid w:val="00C30FE6"/>
    <w:rsid w:val="00C42A83"/>
    <w:rsid w:val="00C42DC4"/>
    <w:rsid w:val="00C45269"/>
    <w:rsid w:val="00C453A5"/>
    <w:rsid w:val="00C51BB3"/>
    <w:rsid w:val="00C54173"/>
    <w:rsid w:val="00C57EB5"/>
    <w:rsid w:val="00C63B6A"/>
    <w:rsid w:val="00C827D7"/>
    <w:rsid w:val="00C86E1A"/>
    <w:rsid w:val="00C92B65"/>
    <w:rsid w:val="00C93097"/>
    <w:rsid w:val="00C960D9"/>
    <w:rsid w:val="00CA0E4C"/>
    <w:rsid w:val="00CA333C"/>
    <w:rsid w:val="00CA6D9C"/>
    <w:rsid w:val="00CB10B3"/>
    <w:rsid w:val="00CB2CAB"/>
    <w:rsid w:val="00CB4136"/>
    <w:rsid w:val="00CB5033"/>
    <w:rsid w:val="00CB5ADD"/>
    <w:rsid w:val="00CB6423"/>
    <w:rsid w:val="00CC0CF1"/>
    <w:rsid w:val="00CD377B"/>
    <w:rsid w:val="00CE01A7"/>
    <w:rsid w:val="00CE265B"/>
    <w:rsid w:val="00CF5F47"/>
    <w:rsid w:val="00D066BE"/>
    <w:rsid w:val="00D10E00"/>
    <w:rsid w:val="00D17C81"/>
    <w:rsid w:val="00D329DF"/>
    <w:rsid w:val="00D41752"/>
    <w:rsid w:val="00D43584"/>
    <w:rsid w:val="00D53FE3"/>
    <w:rsid w:val="00D60D2A"/>
    <w:rsid w:val="00D616F2"/>
    <w:rsid w:val="00D63579"/>
    <w:rsid w:val="00D64328"/>
    <w:rsid w:val="00D64533"/>
    <w:rsid w:val="00D705A2"/>
    <w:rsid w:val="00D7688C"/>
    <w:rsid w:val="00D8005A"/>
    <w:rsid w:val="00D829EB"/>
    <w:rsid w:val="00D973D8"/>
    <w:rsid w:val="00D9747B"/>
    <w:rsid w:val="00D9761C"/>
    <w:rsid w:val="00DB78CE"/>
    <w:rsid w:val="00DC0549"/>
    <w:rsid w:val="00DD18AB"/>
    <w:rsid w:val="00DD1A0F"/>
    <w:rsid w:val="00DD2D2C"/>
    <w:rsid w:val="00DD69A2"/>
    <w:rsid w:val="00DE392B"/>
    <w:rsid w:val="00DF0733"/>
    <w:rsid w:val="00DF2656"/>
    <w:rsid w:val="00E00541"/>
    <w:rsid w:val="00E01D12"/>
    <w:rsid w:val="00E1302B"/>
    <w:rsid w:val="00E15FEF"/>
    <w:rsid w:val="00E16B23"/>
    <w:rsid w:val="00E33AA8"/>
    <w:rsid w:val="00E33AD9"/>
    <w:rsid w:val="00E449FC"/>
    <w:rsid w:val="00E5377E"/>
    <w:rsid w:val="00E56D57"/>
    <w:rsid w:val="00E57870"/>
    <w:rsid w:val="00E6030A"/>
    <w:rsid w:val="00E60547"/>
    <w:rsid w:val="00E6255C"/>
    <w:rsid w:val="00E73288"/>
    <w:rsid w:val="00E97321"/>
    <w:rsid w:val="00EB050A"/>
    <w:rsid w:val="00EB78B6"/>
    <w:rsid w:val="00EC0F7A"/>
    <w:rsid w:val="00EC4926"/>
    <w:rsid w:val="00ED01AF"/>
    <w:rsid w:val="00ED6A9F"/>
    <w:rsid w:val="00EE05E5"/>
    <w:rsid w:val="00EE3AD7"/>
    <w:rsid w:val="00F10D3F"/>
    <w:rsid w:val="00F267DD"/>
    <w:rsid w:val="00F26DCF"/>
    <w:rsid w:val="00F412FF"/>
    <w:rsid w:val="00F41918"/>
    <w:rsid w:val="00F54537"/>
    <w:rsid w:val="00F54ADF"/>
    <w:rsid w:val="00F56FA5"/>
    <w:rsid w:val="00F57C82"/>
    <w:rsid w:val="00F637EA"/>
    <w:rsid w:val="00F664E7"/>
    <w:rsid w:val="00F809CE"/>
    <w:rsid w:val="00F92648"/>
    <w:rsid w:val="00F95D1B"/>
    <w:rsid w:val="00FA0D58"/>
    <w:rsid w:val="00FB2994"/>
    <w:rsid w:val="00FB29DA"/>
    <w:rsid w:val="00FB43C2"/>
    <w:rsid w:val="00FC0A8C"/>
    <w:rsid w:val="00FC261B"/>
    <w:rsid w:val="00FC40D5"/>
    <w:rsid w:val="00FC755C"/>
    <w:rsid w:val="00FE194A"/>
    <w:rsid w:val="00FE261E"/>
    <w:rsid w:val="00FE7585"/>
    <w:rsid w:val="00FF1A49"/>
    <w:rsid w:val="00FF4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prastasis1">
    <w:name w:val="Įprastasis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01387C"/>
    <w:pPr>
      <w:tabs>
        <w:tab w:val="left" w:pos="851"/>
      </w:tabs>
      <w:jc w:val="both"/>
    </w:pPr>
    <w:rPr>
      <w:rFonts w:ascii="Arial" w:hAnsi="Arial" w:cs="Arial"/>
      <w:sz w:val="24"/>
      <w:szCs w:val="24"/>
      <w:lang w:val="en-GB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rsid w:val="0001387C"/>
    <w:rPr>
      <w:color w:val="0000FF"/>
      <w:u w:val="single"/>
    </w:rPr>
  </w:style>
  <w:style w:type="table" w:styleId="Lentelstinklelis">
    <w:name w:val="Table Grid"/>
    <w:basedOn w:val="prastojilentel"/>
    <w:rsid w:val="004D51D9"/>
    <w:pPr>
      <w:tabs>
        <w:tab w:val="left" w:pos="851"/>
      </w:tabs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besliotekstas">
    <w:name w:val="Balloon Text"/>
    <w:basedOn w:val="prastasis"/>
    <w:semiHidden/>
    <w:rsid w:val="0001387C"/>
    <w:rPr>
      <w:rFonts w:ascii="Tahoma" w:hAnsi="Tahoma" w:cs="Tahoma"/>
      <w:sz w:val="16"/>
      <w:szCs w:val="16"/>
    </w:rPr>
  </w:style>
  <w:style w:type="paragraph" w:styleId="Porat">
    <w:name w:val="footer"/>
    <w:basedOn w:val="prastasis"/>
    <w:rsid w:val="00FC261B"/>
    <w:pPr>
      <w:tabs>
        <w:tab w:val="clear" w:pos="851"/>
        <w:tab w:val="center" w:pos="4320"/>
        <w:tab w:val="right" w:pos="8640"/>
      </w:tabs>
    </w:pPr>
  </w:style>
  <w:style w:type="character" w:styleId="Puslapionumeris">
    <w:name w:val="page number"/>
    <w:basedOn w:val="Numatytasispastraiposriftas"/>
    <w:rsid w:val="00FC261B"/>
  </w:style>
  <w:style w:type="paragraph" w:styleId="Puslapioinaostekstas">
    <w:name w:val="footnote text"/>
    <w:basedOn w:val="prastasis"/>
    <w:semiHidden/>
    <w:rsid w:val="00F809CE"/>
    <w:rPr>
      <w:sz w:val="20"/>
      <w:szCs w:val="20"/>
    </w:rPr>
  </w:style>
  <w:style w:type="character" w:styleId="Puslapioinaosnuoroda">
    <w:name w:val="footnote reference"/>
    <w:semiHidden/>
    <w:rsid w:val="00F809CE"/>
    <w:rPr>
      <w:vertAlign w:val="superscript"/>
    </w:rPr>
  </w:style>
  <w:style w:type="character" w:styleId="Grietas">
    <w:name w:val="Strong"/>
    <w:qFormat/>
    <w:rsid w:val="00C57EB5"/>
    <w:rPr>
      <w:b/>
      <w:bCs/>
    </w:rPr>
  </w:style>
  <w:style w:type="paragraph" w:styleId="Antrats">
    <w:name w:val="header"/>
    <w:basedOn w:val="prastasis"/>
    <w:link w:val="AntratsDiagrama"/>
    <w:uiPriority w:val="99"/>
    <w:rsid w:val="006F593F"/>
    <w:pPr>
      <w:tabs>
        <w:tab w:val="clear" w:pos="851"/>
        <w:tab w:val="center" w:pos="4320"/>
        <w:tab w:val="right" w:pos="8640"/>
      </w:tabs>
    </w:pPr>
  </w:style>
  <w:style w:type="character" w:styleId="Vietosrezervavimoenklotekstas">
    <w:name w:val="Placeholder Text"/>
    <w:uiPriority w:val="99"/>
    <w:semiHidden/>
    <w:rsid w:val="000C0DF9"/>
    <w:rPr>
      <w:color w:val="808080"/>
    </w:rPr>
  </w:style>
  <w:style w:type="character" w:customStyle="1" w:styleId="AntratsDiagrama">
    <w:name w:val="Antraštės Diagrama"/>
    <w:link w:val="Antrats"/>
    <w:uiPriority w:val="99"/>
    <w:rsid w:val="006352EB"/>
    <w:rPr>
      <w:rFonts w:ascii="Arial" w:hAnsi="Arial" w:cs="Arial"/>
      <w:sz w:val="24"/>
      <w:szCs w:val="24"/>
      <w:lang w:eastAsia="en-US"/>
    </w:rPr>
  </w:style>
  <w:style w:type="paragraph" w:customStyle="1" w:styleId="ECVLanguageExplanation">
    <w:name w:val="_ECV_LanguageExplanation"/>
    <w:basedOn w:val="prastasis"/>
    <w:rsid w:val="00A70457"/>
    <w:pPr>
      <w:widowControl w:val="0"/>
      <w:tabs>
        <w:tab w:val="clear" w:pos="851"/>
      </w:tabs>
      <w:suppressAutoHyphens/>
      <w:autoSpaceDE w:val="0"/>
      <w:spacing w:line="100" w:lineRule="atLeast"/>
      <w:jc w:val="left"/>
    </w:pPr>
    <w:rPr>
      <w:rFonts w:eastAsia="SimSun" w:cs="Mangal"/>
      <w:color w:val="0E4194"/>
      <w:spacing w:val="-6"/>
      <w:kern w:val="1"/>
      <w:sz w:val="15"/>
      <w:lang w:eastAsia="hi-IN" w:bidi="hi-IN"/>
    </w:rPr>
  </w:style>
  <w:style w:type="paragraph" w:styleId="Sraopastraipa">
    <w:name w:val="List Paragraph"/>
    <w:basedOn w:val="prastasis"/>
    <w:qFormat/>
    <w:rsid w:val="007A1863"/>
    <w:pPr>
      <w:ind w:left="720"/>
      <w:contextualSpacing/>
    </w:pPr>
  </w:style>
  <w:style w:type="character" w:styleId="Perirtashipersaitas">
    <w:name w:val="FollowedHyperlink"/>
    <w:basedOn w:val="Numatytasispastraiposriftas"/>
    <w:uiPriority w:val="99"/>
    <w:semiHidden/>
    <w:unhideWhenUsed/>
    <w:rsid w:val="00E1302B"/>
    <w:rPr>
      <w:color w:val="800080" w:themeColor="followedHyperlink"/>
      <w:u w:val="single"/>
    </w:rPr>
  </w:style>
  <w:style w:type="paragraph" w:customStyle="1" w:styleId="CVNormal">
    <w:name w:val="CV Normal"/>
    <w:basedOn w:val="prastasis"/>
    <w:rsid w:val="00FE261E"/>
    <w:pPr>
      <w:tabs>
        <w:tab w:val="clear" w:pos="851"/>
      </w:tabs>
      <w:suppressAutoHyphens/>
      <w:ind w:left="113" w:right="113"/>
      <w:jc w:val="left"/>
    </w:pPr>
    <w:rPr>
      <w:rFonts w:ascii="Arial Narrow" w:hAnsi="Arial Narrow" w:cs="Times New Roman"/>
      <w:sz w:val="20"/>
      <w:szCs w:val="20"/>
      <w:lang w:val="lt-LT" w:eastAsia="ar-SA"/>
    </w:rPr>
  </w:style>
  <w:style w:type="paragraph" w:customStyle="1" w:styleId="prastasis1">
    <w:name w:val="Įprastasis1"/>
    <w:rsid w:val="00FE261E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lang w:val="lt-LT"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uropass.cedefop.europa.eu/sites/default/files/cefr-en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europass.cedefop.europa.eu/sites/default/files/cefr-en.pdf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98%20GBD\internship\Documentation%20on%20programme\6th%20Call%20for%20Applications\application_6thCall_NAT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ED503-CD26-4507-BCA9-45FBFCE91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application_6thCall_NATO</Template>
  <TotalTime>1</TotalTime>
  <Pages>3</Pages>
  <Words>4684</Words>
  <Characters>2670</Characters>
  <Application>Microsoft Office Word</Application>
  <DocSecurity>0</DocSecurity>
  <Lines>22</Lines>
  <Paragraphs>14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APPLICATION FORM FOR INTERNSHIP</vt:lpstr>
      <vt:lpstr>APPLICATION FORM FOR INTERNSHIP</vt:lpstr>
    </vt:vector>
  </TitlesOfParts>
  <Company>NATO HQ</Company>
  <LinksUpToDate>false</LinksUpToDate>
  <CharactersWithSpaces>7340</CharactersWithSpaces>
  <SharedDoc>false</SharedDoc>
  <HLinks>
    <vt:vector size="24" baseType="variant">
      <vt:variant>
        <vt:i4>524302</vt:i4>
      </vt:variant>
      <vt:variant>
        <vt:i4>239</vt:i4>
      </vt:variant>
      <vt:variant>
        <vt:i4>0</vt:i4>
      </vt:variant>
      <vt:variant>
        <vt:i4>5</vt:i4>
      </vt:variant>
      <vt:variant>
        <vt:lpwstr>http://www.nspa.nato.int/en/employment/employment.htm</vt:lpwstr>
      </vt:variant>
      <vt:variant>
        <vt:lpwstr/>
      </vt:variant>
      <vt:variant>
        <vt:i4>4194367</vt:i4>
      </vt:variant>
      <vt:variant>
        <vt:i4>233</vt:i4>
      </vt:variant>
      <vt:variant>
        <vt:i4>0</vt:i4>
      </vt:variant>
      <vt:variant>
        <vt:i4>5</vt:i4>
      </vt:variant>
      <vt:variant>
        <vt:lpwstr>mailto:recruitment@nspa.nato.int</vt:lpwstr>
      </vt:variant>
      <vt:variant>
        <vt:lpwstr/>
      </vt:variant>
      <vt:variant>
        <vt:i4>524332</vt:i4>
      </vt:variant>
      <vt:variant>
        <vt:i4>0</vt:i4>
      </vt:variant>
      <vt:variant>
        <vt:i4>0</vt:i4>
      </vt:variant>
      <vt:variant>
        <vt:i4>5</vt:i4>
      </vt:variant>
      <vt:variant>
        <vt:lpwstr>http://goldmine.nspa.nato.int/HTML/Library/docs/Branding/LOGO_Hor_NATOSupportAndProcurementAgency_high.png</vt:lpwstr>
      </vt:variant>
      <vt:variant>
        <vt:lpwstr/>
      </vt:variant>
      <vt:variant>
        <vt:i4>524332</vt:i4>
      </vt:variant>
      <vt:variant>
        <vt:i4>2322</vt:i4>
      </vt:variant>
      <vt:variant>
        <vt:i4>1026</vt:i4>
      </vt:variant>
      <vt:variant>
        <vt:i4>4</vt:i4>
      </vt:variant>
      <vt:variant>
        <vt:lpwstr>http://goldmine.nspa.nato.int/HTML/Library/docs/Branding/LOGO_Hor_NATOSupportAndProcurementAgency_high.png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INTERNSHIP</dc:title>
  <dc:creator>Sigita</dc:creator>
  <cp:lastModifiedBy>Vystymo skyrius</cp:lastModifiedBy>
  <cp:revision>2</cp:revision>
  <cp:lastPrinted>2011-07-05T08:42:00Z</cp:lastPrinted>
  <dcterms:created xsi:type="dcterms:W3CDTF">2019-09-16T08:22:00Z</dcterms:created>
  <dcterms:modified xsi:type="dcterms:W3CDTF">2019-09-16T08:22:00Z</dcterms:modified>
</cp:coreProperties>
</file>